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8CC" w:rsidRPr="00A01E9B" w:rsidRDefault="00F73837" w:rsidP="00A01E9B">
      <w:pPr>
        <w:spacing w:after="120" w:line="300" w:lineRule="exact"/>
        <w:rPr>
          <w:rFonts w:asciiTheme="majorHAnsi" w:hAnsiTheme="majorHAnsi" w:cstheme="majorHAnsi"/>
          <w:color w:val="76766F"/>
        </w:rPr>
      </w:pPr>
      <w:r w:rsidRPr="00A01E9B">
        <w:rPr>
          <w:rFonts w:asciiTheme="majorHAnsi" w:hAnsiTheme="majorHAnsi" w:cstheme="majorHAnsi"/>
          <w:noProof/>
          <w:color w:val="76766F"/>
        </w:rPr>
        <w:drawing>
          <wp:anchor distT="0" distB="0" distL="114300" distR="114300" simplePos="0" relativeHeight="251658240" behindDoc="0" locked="0" layoutInCell="1" allowOverlap="1" wp14:anchorId="520F8C94" wp14:editId="3990DD03">
            <wp:simplePos x="0" y="0"/>
            <wp:positionH relativeFrom="column">
              <wp:posOffset>4592320</wp:posOffset>
            </wp:positionH>
            <wp:positionV relativeFrom="paragraph">
              <wp:posOffset>44632</wp:posOffset>
            </wp:positionV>
            <wp:extent cx="1706479" cy="1257300"/>
            <wp:effectExtent l="0" t="0" r="8255" b="0"/>
            <wp:wrapNone/>
            <wp:docPr id="25" name="Bild 25" descr="KKB_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KB_Logo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479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E9B" w:rsidRPr="00A01E9B">
        <w:rPr>
          <w:rFonts w:asciiTheme="majorHAnsi" w:hAnsiTheme="majorHAnsi" w:cstheme="majorHAnsi"/>
          <w:color w:val="76766F"/>
        </w:rPr>
        <w:t>KINDERCHIRURGIE; KINDERUROLOGIE</w:t>
      </w:r>
      <w:r w:rsidR="00A01E9B" w:rsidRPr="00A01E9B">
        <w:rPr>
          <w:rFonts w:asciiTheme="majorHAnsi" w:hAnsiTheme="majorHAnsi" w:cstheme="majorHAnsi"/>
          <w:color w:val="76766F"/>
        </w:rPr>
        <w:br/>
        <w:t>ZENTRUM KINDERCHIRURGIE HANNOVER</w:t>
      </w:r>
    </w:p>
    <w:p w:rsidR="001A5D19" w:rsidRDefault="001A5D19" w:rsidP="0045631D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</w:p>
    <w:p w:rsidR="001A5D19" w:rsidRDefault="001A5D19" w:rsidP="0045631D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</w:p>
    <w:p w:rsidR="0045631D" w:rsidRDefault="0045631D" w:rsidP="0045631D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  <w:proofErr w:type="spellStart"/>
      <w:r>
        <w:rPr>
          <w:rFonts w:asciiTheme="majorHAnsi" w:hAnsiTheme="majorHAnsi" w:cstheme="majorHAnsi"/>
          <w:sz w:val="22"/>
          <w:szCs w:val="22"/>
        </w:rPr>
        <w:t>Urotherapeutische</w:t>
      </w:r>
      <w:proofErr w:type="spellEnd"/>
      <w:r>
        <w:rPr>
          <w:rFonts w:asciiTheme="majorHAnsi" w:hAnsiTheme="majorHAnsi" w:cstheme="majorHAnsi"/>
          <w:sz w:val="22"/>
          <w:szCs w:val="22"/>
        </w:rPr>
        <w:t xml:space="preserve"> Beratung</w:t>
      </w:r>
    </w:p>
    <w:p w:rsidR="001A5D19" w:rsidRDefault="001A5D19" w:rsidP="00D87B25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</w:p>
    <w:p w:rsidR="00A93B3E" w:rsidRDefault="00A93B3E" w:rsidP="00D87B25">
      <w:pPr>
        <w:tabs>
          <w:tab w:val="left" w:pos="7425"/>
        </w:tabs>
        <w:spacing w:after="120" w:line="240" w:lineRule="exact"/>
        <w:rPr>
          <w:rFonts w:asciiTheme="majorHAnsi" w:hAnsiTheme="majorHAnsi" w:cstheme="majorHAnsi"/>
          <w:sz w:val="22"/>
          <w:szCs w:val="22"/>
        </w:rPr>
      </w:pPr>
    </w:p>
    <w:p w:rsidR="00A01E9B" w:rsidRPr="00A01E9B" w:rsidRDefault="00A01E9B" w:rsidP="00A01E9B">
      <w:pPr>
        <w:rPr>
          <w:rFonts w:asciiTheme="majorHAnsi" w:hAnsiTheme="majorHAnsi" w:cstheme="majorHAnsi"/>
          <w:b/>
          <w:noProof/>
          <w:sz w:val="32"/>
          <w:szCs w:val="32"/>
        </w:rPr>
      </w:pPr>
      <w:r w:rsidRPr="00A01E9B">
        <w:rPr>
          <w:rFonts w:asciiTheme="majorHAnsi" w:hAnsiTheme="majorHAnsi" w:cstheme="majorHAnsi"/>
          <w:b/>
          <w:noProof/>
          <w:sz w:val="32"/>
          <w:szCs w:val="32"/>
        </w:rPr>
        <w:t>Miktionsprotokoll</w:t>
      </w:r>
    </w:p>
    <w:p w:rsidR="00A01E9B" w:rsidRDefault="00A01E9B" w:rsidP="00A01E9B">
      <w:pPr>
        <w:pStyle w:val="KeinLeerraum"/>
        <w:rPr>
          <w:rFonts w:asciiTheme="majorHAnsi" w:hAnsiTheme="majorHAnsi" w:cstheme="majorHAnsi"/>
          <w:noProof/>
          <w:lang w:eastAsia="de-DE"/>
        </w:rPr>
      </w:pPr>
    </w:p>
    <w:p w:rsidR="001A5D19" w:rsidRDefault="001A5D19" w:rsidP="00A01E9B">
      <w:pPr>
        <w:pStyle w:val="KeinLeerraum"/>
        <w:rPr>
          <w:rFonts w:asciiTheme="majorHAnsi" w:hAnsiTheme="majorHAnsi" w:cstheme="majorHAnsi"/>
          <w:noProof/>
          <w:lang w:eastAsia="de-DE"/>
        </w:rPr>
      </w:pPr>
    </w:p>
    <w:p w:rsidR="00A93B3E" w:rsidRPr="00A01E9B" w:rsidRDefault="00A93B3E" w:rsidP="00A01E9B">
      <w:pPr>
        <w:pStyle w:val="KeinLeerraum"/>
        <w:rPr>
          <w:rFonts w:asciiTheme="majorHAnsi" w:hAnsiTheme="majorHAnsi" w:cstheme="majorHAnsi"/>
          <w:noProof/>
          <w:lang w:eastAsia="de-DE"/>
        </w:rPr>
      </w:pPr>
    </w:p>
    <w:p w:rsidR="00A01E9B" w:rsidRPr="00A01E9B" w:rsidRDefault="00A01E9B" w:rsidP="00A01E9B">
      <w:pPr>
        <w:pStyle w:val="KeinLeerraum"/>
        <w:spacing w:after="120"/>
        <w:rPr>
          <w:rFonts w:asciiTheme="majorHAnsi" w:hAnsiTheme="majorHAnsi" w:cstheme="majorHAnsi"/>
          <w:noProof/>
          <w:lang w:eastAsia="de-DE"/>
        </w:rPr>
      </w:pPr>
      <w:r w:rsidRPr="00A01E9B">
        <w:rPr>
          <w:rFonts w:asciiTheme="majorHAnsi" w:hAnsiTheme="majorHAnsi" w:cstheme="majorHAnsi"/>
          <w:noProof/>
          <w:lang w:eastAsia="de-DE"/>
        </w:rPr>
        <w:t>Name:</w:t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  <w:t xml:space="preserve"> </w:t>
      </w:r>
      <w:r w:rsidRPr="00A01E9B">
        <w:rPr>
          <w:rFonts w:asciiTheme="majorHAnsi" w:hAnsiTheme="majorHAnsi" w:cstheme="majorHAnsi"/>
          <w:noProof/>
          <w:lang w:eastAsia="de-DE"/>
        </w:rPr>
        <w:t xml:space="preserve">     geb.:</w:t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  <w:r w:rsidRPr="00A01E9B">
        <w:rPr>
          <w:rFonts w:asciiTheme="majorHAnsi" w:hAnsiTheme="majorHAnsi" w:cstheme="majorHAnsi"/>
          <w:noProof/>
          <w:u w:val="single"/>
          <w:lang w:eastAsia="de-DE"/>
        </w:rPr>
        <w:tab/>
      </w:r>
    </w:p>
    <w:p w:rsidR="00A93B3E" w:rsidRDefault="00A93B3E" w:rsidP="00A01E9B">
      <w:pPr>
        <w:spacing w:after="120"/>
        <w:rPr>
          <w:rFonts w:asciiTheme="majorHAnsi" w:hAnsiTheme="majorHAnsi" w:cstheme="majorHAnsi"/>
          <w:sz w:val="22"/>
          <w:szCs w:val="22"/>
        </w:rPr>
      </w:pPr>
    </w:p>
    <w:p w:rsidR="00A01E9B" w:rsidRPr="00A01E9B" w:rsidRDefault="00A01E9B" w:rsidP="00A01E9B">
      <w:pPr>
        <w:spacing w:after="120"/>
        <w:rPr>
          <w:rFonts w:asciiTheme="majorHAnsi" w:hAnsiTheme="majorHAnsi" w:cstheme="majorHAnsi"/>
          <w:sz w:val="22"/>
          <w:szCs w:val="22"/>
          <w:u w:val="single"/>
        </w:rPr>
      </w:pPr>
      <w:r w:rsidRPr="00A01E9B">
        <w:rPr>
          <w:rFonts w:asciiTheme="majorHAnsi" w:hAnsiTheme="majorHAnsi" w:cstheme="majorHAnsi"/>
          <w:sz w:val="22"/>
          <w:szCs w:val="22"/>
        </w:rPr>
        <w:t>Medikamente/Dosierung:</w:t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  <w:r w:rsidRPr="00A01E9B">
        <w:rPr>
          <w:rFonts w:asciiTheme="majorHAnsi" w:hAnsiTheme="majorHAnsi" w:cstheme="majorHAnsi"/>
          <w:sz w:val="22"/>
          <w:szCs w:val="22"/>
          <w:u w:val="single"/>
        </w:rPr>
        <w:tab/>
      </w:r>
    </w:p>
    <w:p w:rsidR="00B30B09" w:rsidRDefault="00B30B09" w:rsidP="00A01E9B">
      <w:pPr>
        <w:rPr>
          <w:rFonts w:asciiTheme="majorHAnsi" w:hAnsiTheme="majorHAnsi" w:cstheme="majorHAnsi"/>
          <w:sz w:val="22"/>
          <w:szCs w:val="22"/>
        </w:rPr>
      </w:pPr>
    </w:p>
    <w:p w:rsidR="00A93B3E" w:rsidRDefault="00A93B3E" w:rsidP="00A01E9B">
      <w:pPr>
        <w:rPr>
          <w:rFonts w:asciiTheme="majorHAnsi" w:hAnsiTheme="majorHAnsi" w:cstheme="majorHAnsi"/>
          <w:sz w:val="22"/>
          <w:szCs w:val="22"/>
        </w:rPr>
      </w:pPr>
    </w:p>
    <w:p w:rsidR="00A93B3E" w:rsidRDefault="00B17C81" w:rsidP="00A01E9B">
      <w:pPr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1364257" wp14:editId="599BCE9C">
            <wp:simplePos x="0" y="0"/>
            <wp:positionH relativeFrom="column">
              <wp:posOffset>3873681</wp:posOffset>
            </wp:positionH>
            <wp:positionV relativeFrom="paragraph">
              <wp:posOffset>108494</wp:posOffset>
            </wp:positionV>
            <wp:extent cx="647700" cy="759460"/>
            <wp:effectExtent l="0" t="0" r="0" b="2540"/>
            <wp:wrapNone/>
            <wp:docPr id="18" name="Grafik 18" descr="G:\Daten_Krankenhaus\Corporate Design\kunterbult\Mäuse\Maus_WC-Dam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G:\Daten_Krankenhaus\Corporate Design\kunterbult\Mäuse\Maus_WC-Dam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66E50A4" wp14:editId="4118812A">
            <wp:simplePos x="0" y="0"/>
            <wp:positionH relativeFrom="column">
              <wp:posOffset>4483100</wp:posOffset>
            </wp:positionH>
            <wp:positionV relativeFrom="paragraph">
              <wp:posOffset>37465</wp:posOffset>
            </wp:positionV>
            <wp:extent cx="625475" cy="884555"/>
            <wp:effectExtent l="0" t="0" r="3175" b="0"/>
            <wp:wrapNone/>
            <wp:docPr id="17" name="Grafik 17" descr="G:\Daten_Krankenhaus\Corporate Design\kunterbult\Mäuse\Maus_Pipi_01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G:\Daten_Krankenhaus\Corporate Design\kunterbult\Mäuse\Maus_Pipi_01_cmy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75" cy="8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3B3E" w:rsidRDefault="00A93B3E" w:rsidP="00A01E9B">
      <w:pPr>
        <w:rPr>
          <w:rFonts w:asciiTheme="majorHAnsi" w:hAnsiTheme="majorHAnsi" w:cstheme="majorHAnsi"/>
          <w:sz w:val="22"/>
          <w:szCs w:val="22"/>
        </w:rPr>
      </w:pPr>
    </w:p>
    <w:p w:rsidR="00A93B3E" w:rsidRDefault="00A93B3E" w:rsidP="00A01E9B">
      <w:pPr>
        <w:rPr>
          <w:rFonts w:asciiTheme="majorHAnsi" w:hAnsiTheme="majorHAnsi" w:cstheme="majorHAnsi"/>
          <w:sz w:val="22"/>
          <w:szCs w:val="22"/>
        </w:rPr>
      </w:pPr>
    </w:p>
    <w:p w:rsidR="001A5D19" w:rsidRPr="00A01E9B" w:rsidRDefault="001A5D19" w:rsidP="00A01E9B">
      <w:pPr>
        <w:rPr>
          <w:rFonts w:asciiTheme="majorHAnsi" w:hAnsiTheme="majorHAnsi" w:cstheme="majorHAnsi"/>
          <w:sz w:val="22"/>
          <w:szCs w:val="22"/>
        </w:rPr>
      </w:pPr>
    </w:p>
    <w:p w:rsidR="00A01E9B" w:rsidRPr="00A01E9B" w:rsidRDefault="00A01E9B" w:rsidP="00A01E9B">
      <w:pPr>
        <w:pStyle w:val="KeinLeerraum"/>
        <w:numPr>
          <w:ilvl w:val="0"/>
          <w:numId w:val="1"/>
        </w:numPr>
        <w:rPr>
          <w:rFonts w:asciiTheme="majorHAnsi" w:hAnsiTheme="majorHAnsi" w:cstheme="majorHAnsi"/>
          <w:b/>
        </w:rPr>
      </w:pPr>
      <w:r w:rsidRPr="00A01E9B">
        <w:rPr>
          <w:rFonts w:asciiTheme="majorHAnsi" w:hAnsiTheme="majorHAnsi" w:cstheme="majorHAnsi"/>
          <w:b/>
        </w:rPr>
        <w:t>Tag</w:t>
      </w:r>
      <w:r w:rsidRPr="00A01E9B">
        <w:rPr>
          <w:rFonts w:asciiTheme="majorHAnsi" w:hAnsiTheme="majorHAnsi" w:cstheme="majorHAnsi"/>
          <w:b/>
        </w:rPr>
        <w:tab/>
      </w:r>
      <w:r w:rsidRPr="00A01E9B">
        <w:rPr>
          <w:rFonts w:asciiTheme="majorHAnsi" w:hAnsiTheme="majorHAnsi" w:cstheme="majorHAnsi"/>
          <w:b/>
        </w:rPr>
        <w:tab/>
        <w:t>Datum:</w:t>
      </w:r>
    </w:p>
    <w:tbl>
      <w:tblPr>
        <w:tblStyle w:val="Tabellenraster"/>
        <w:tblW w:w="10321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964"/>
        <w:gridCol w:w="1134"/>
        <w:gridCol w:w="1134"/>
        <w:gridCol w:w="1729"/>
        <w:gridCol w:w="1701"/>
        <w:gridCol w:w="1106"/>
        <w:gridCol w:w="1674"/>
      </w:tblGrid>
      <w:tr w:rsidR="00B30B09" w:rsidRPr="00A01E9B" w:rsidTr="00DA646E">
        <w:trPr>
          <w:trHeight w:val="424"/>
        </w:trPr>
        <w:tc>
          <w:tcPr>
            <w:tcW w:w="87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B30B09" w:rsidRPr="00A01E9B" w:rsidRDefault="00336661" w:rsidP="00CD12C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DC6CF4" wp14:editId="494CBC0F">
                  <wp:extent cx="272415" cy="245110"/>
                  <wp:effectExtent l="0" t="0" r="0" b="2540"/>
                  <wp:docPr id="2" name="Grafik 2" descr="Kalender, Zeitplan-Symbol / schwarze Farbe - Lizenzfrei 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Kalender, Zeitplan-Symbol / schwarze Farbe - Lizenzfrei Icon Vektorgrafik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B30B09" w:rsidRPr="00A01E9B" w:rsidRDefault="00336661" w:rsidP="00CD12C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D7691D" wp14:editId="25E832F6">
                  <wp:extent cx="299720" cy="293370"/>
                  <wp:effectExtent l="0" t="0" r="5080" b="0"/>
                  <wp:docPr id="7" name="Grafik 7" descr="Funkelndes Wasser dünne Linie Symbol. Flasche Wasser und Glas Vektor Illustration isoliert auf weiß. Wasser mit Blasen Umriss Stil Design, für Web und App entwickelt. Eps 10. - Lizenzfrei 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Funkelndes Wasser dünne Linie Symbol. Flasche Wasser und Glas Vektor Illustration isoliert auf weiß. Wasser mit Blasen Umriss Stil Design, für Web und App entwickelt. Eps 10. - Lizenzfrei Icon Vektorgrafik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B30B09" w:rsidRPr="00A01E9B" w:rsidRDefault="00336661" w:rsidP="0058616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7F7CE66" wp14:editId="58B6006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79375</wp:posOffset>
                  </wp:positionV>
                  <wp:extent cx="240030" cy="240030"/>
                  <wp:effectExtent l="19050" t="38100" r="179070" b="236220"/>
                  <wp:wrapNone/>
                  <wp:docPr id="8" name="Grafik 8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9906">
                            <a:off x="0" y="0"/>
                            <a:ext cx="240030" cy="24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939ADEE" wp14:editId="14D266BE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83820</wp:posOffset>
                  </wp:positionV>
                  <wp:extent cx="240665" cy="240665"/>
                  <wp:effectExtent l="0" t="57150" r="197485" b="235585"/>
                  <wp:wrapNone/>
                  <wp:docPr id="13" name="Grafik 13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7658"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6BC5459" wp14:editId="61FCC58D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100330</wp:posOffset>
                  </wp:positionV>
                  <wp:extent cx="219075" cy="219075"/>
                  <wp:effectExtent l="0" t="57150" r="0" b="47625"/>
                  <wp:wrapThrough wrapText="bothSides">
                    <wp:wrapPolygon edited="0">
                      <wp:start x="14455" y="-6035"/>
                      <wp:lineTo x="7699" y="-5563"/>
                      <wp:lineTo x="-433" y="20070"/>
                      <wp:lineTo x="6093" y="23792"/>
                      <wp:lineTo x="20981" y="-2313"/>
                      <wp:lineTo x="14455" y="-6035"/>
                    </wp:wrapPolygon>
                  </wp:wrapThrough>
                  <wp:docPr id="10" name="Grafik 10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18214"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B30B09" w:rsidRPr="00A01E9B" w:rsidRDefault="00A93B3E" w:rsidP="0058616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3933AFA7" wp14:editId="0EE6760F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3810</wp:posOffset>
                      </wp:positionV>
                      <wp:extent cx="445770" cy="271780"/>
                      <wp:effectExtent l="38100" t="38100" r="11430" b="0"/>
                      <wp:wrapNone/>
                      <wp:docPr id="1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70" cy="271780"/>
                                <a:chOff x="0" y="0"/>
                                <a:chExt cx="446315" cy="27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Grafik 6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71109">
                                  <a:off x="277586" y="32657"/>
                                  <a:ext cx="168729" cy="168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Grafik 4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48970">
                                  <a:off x="0" y="0"/>
                                  <a:ext cx="179615" cy="179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Grafik 5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29" y="92528"/>
                                  <a:ext cx="179614" cy="179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" o:spid="_x0000_s1026" style="position:absolute;margin-left:11.05pt;margin-top:.3pt;width:35.1pt;height:21.4pt;z-index:251669504;mso-width-relative:margin;mso-height-relative:margin" coordsize="446315,272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MECgAAAAAAAAAhAJN9&#10;WoLHBgAAxwYAABUAAABkcnMvbWVkaWEvaW1hZ2UzLmpwZWf/2P/gABBKRklGAAEBAQDcANwAAP/b&#10;AEMAAgEBAQEBAgEBAQICAgICBAMCAgICBQQEAwQGBQYGBgUGBgYHCQgGBwkHBgYICwgJCgoKCgoG&#10;CAsMCwoMCQoKCv/bAEMBAgICAgICBQMDBQoHBgcKCgoKCgoKCgoKCgoKCgoKCgoKCgoKCgoKCgoK&#10;CgoKCgoKCgoKCgoKCgoKCgoKCgoKCv/AABEIACsAK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6" o:spid="_x0000_s1027" type="#_x0000_t75" alt="https://th.bing.com/th?q=Tropfen+Vektor&amp;w=120&amp;h=120&amp;c=1&amp;rs=1&amp;qlt=90&amp;cb=1&amp;dpr=1.25&amp;pid=InlineBlock&amp;mkt=de-DE&amp;cc=DE&amp;setlang=de&amp;adlt=moderate&amp;t=1&amp;mw=247" style="position:absolute;left:277586;top:32657;width:168729;height:168728;rotation:-17791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rlzBAAAA2gAAAA8AAABkcnMvZG93bnJldi54bWxEj82qwjAUhPeC7xCO4EY01Qsi1SgiXK47&#10;fzfuDs2xLTYnNYlaffobQXA5zMw3zGzRmErcyfnSsoLhIAFBnFldcq7gePjtT0D4gKyxskwKnuRh&#10;MW+3Zphq++Ad3fchFxHCPkUFRQh1KqXPCjLoB7Ymjt7ZOoMhSpdL7fAR4aaSoyQZS4Mlx4UCa1oV&#10;lF32N6PgJkfueboeebu9NpO/zc/wZXqVUt1Os5yCCNSEb/jTXmsFY3hfiTdAz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qJrlzBAAAA2gAAAA8AAAAAAAAAAAAAAAAAnwIA&#10;AGRycy9kb3ducmV2LnhtbFBLBQYAAAAABAAEAPcAAACNAwAAAAA=&#10;">
                        <v:imagedata r:id="rId19" o:title="th?q=Tropfen+Vektor&amp;w=120&amp;h=120&amp;c=1&amp;rs=1&amp;qlt=90&amp;cb=1&amp;dpr=1"/>
                        <v:path arrowok="t"/>
                      </v:shape>
                      <v:shape id="Grafik 4" o:spid="_x0000_s1028" type="#_x0000_t75" alt="https://th.bing.com/th?q=Tropfen+Vektor&amp;w=120&amp;h=120&amp;c=1&amp;rs=1&amp;qlt=90&amp;cb=1&amp;dpr=1.25&amp;pid=InlineBlock&amp;mkt=de-DE&amp;cc=DE&amp;setlang=de&amp;adlt=moderate&amp;t=1&amp;mw=247" style="position:absolute;width:179615;height:179614;rotation:201956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2gBS/AAAA2gAAAA8AAABkcnMvZG93bnJldi54bWxEj0GLwjAUhO8L/ofwBG9rqpSuVKOIIqgn&#10;V8Xzo3m2xealNlHrvzeC4HGYmW+Yyaw1lbhT40rLCgb9CARxZnXJuYLjYfU7AuE8ssbKMil4koPZ&#10;tPMzwVTbB//Tfe9zESDsUlRQeF+nUrqsIIOub2vi4J1tY9AH2eRSN/gIcFPJYRQl0mDJYaHAmhYF&#10;ZZf9zSjYJnF82/Kf3G3OMrqOTpxkS1aq123nYxCeWv8Nf9prrSCG95VwA+T0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NoAUvwAAANoAAAAPAAAAAAAAAAAAAAAAAJ8CAABk&#10;cnMvZG93bnJldi54bWxQSwUGAAAAAAQABAD3AAAAiwMAAAAA&#10;">
                        <v:imagedata r:id="rId20" o:title="th?q=Tropfen+Vektor&amp;w=120&amp;h=120&amp;c=1&amp;rs=1&amp;qlt=90&amp;cb=1&amp;dpr=1"/>
                        <v:path arrowok="t"/>
                      </v:shape>
                      <v:shape id="Grafik 5" o:spid="_x0000_s1029" type="#_x0000_t75" alt="https://th.bing.com/th?q=Tropfen+Vektor&amp;w=120&amp;h=120&amp;c=1&amp;rs=1&amp;qlt=90&amp;cb=1&amp;dpr=1.25&amp;pid=InlineBlock&amp;mkt=de-DE&amp;cc=DE&amp;setlang=de&amp;adlt=moderate&amp;t=1&amp;mw=247" style="position:absolute;left:130629;top:92528;width:179614;height:17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S67TDAAAA2gAAAA8AAABkcnMvZG93bnJldi54bWxEj81qwzAQhO+BvoPYQm+J3ECb4kY2qSGQ&#10;Qy/5o/i2WFvbxFo5kuy4bx8VCj0OM/MNs84n04mRnG8tK3heJCCIK6tbrhWcjtv5GwgfkDV2lknB&#10;D3nIs4fZGlNtb7yn8RBqESHsU1TQhNCnUvqqIYN+YXvi6H1bZzBE6WqpHd4i3HRymSSv0mDLcaHB&#10;noqGqsthMArc8mss5cfKlp/nYTC7azHYsVDq6XHavIMINIX/8F97pxW8wO+VeANk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LrtMMAAADaAAAADwAAAAAAAAAAAAAAAACf&#10;AgAAZHJzL2Rvd25yZXYueG1sUEsFBgAAAAAEAAQA9wAAAI8DAAAAAA==&#10;">
                        <v:imagedata r:id="rId21" o:title="th?q=Tropfen+Vektor&amp;w=120&amp;h=120&amp;c=1&amp;rs=1&amp;qlt=90&amp;cb=1&amp;dpr=1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7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B30B09" w:rsidRPr="00A01E9B" w:rsidRDefault="00C32945" w:rsidP="00CD12C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4BCF81" wp14:editId="0964483B">
                  <wp:extent cx="500743" cy="337457"/>
                  <wp:effectExtent l="0" t="0" r="0" b="5715"/>
                  <wp:docPr id="3" name="Grafik 3" descr="WC-Symbol Anlagenkonzept. Toilette Vektor linear-Illustration, Symbol, Zeichen - Lizenzfrei Badewanne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WC-Symbol Anlagenkonzept. Toilette Vektor linear-Illustration, Symbol, Zeichen - Lizenzfrei Badewanne Vektorgrafik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8058" r="-2" b="15276"/>
                          <a:stretch/>
                        </pic:blipFill>
                        <pic:spPr bwMode="auto">
                          <a:xfrm flipH="1">
                            <a:off x="0" y="0"/>
                            <a:ext cx="500218" cy="33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B30B09" w:rsidRPr="00A01E9B" w:rsidRDefault="00CD12CA" w:rsidP="00CD12C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733B408" wp14:editId="458E8460">
                  <wp:extent cx="278765" cy="238760"/>
                  <wp:effectExtent l="0" t="0" r="6985" b="8890"/>
                  <wp:docPr id="14" name="Grafik 14" descr="Tasse, Küche, Liter, Messung, Messbecher, Millil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sse, Küche, Liter, Messung, Messbecher, Millil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 w:rsidR="00336661">
              <w:rPr>
                <w:noProof/>
              </w:rPr>
              <w:drawing>
                <wp:inline distT="0" distB="0" distL="0" distR="0" wp14:anchorId="07793F2E" wp14:editId="51797531">
                  <wp:extent cx="266065" cy="266065"/>
                  <wp:effectExtent l="0" t="0" r="635" b="635"/>
                  <wp:docPr id="16" name="Grafik 16" descr="Windel, Unterwäsche, Unterho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del, Unterwäsche, Unterho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bottom w:val="nil"/>
            </w:tcBorders>
            <w:vAlign w:val="center"/>
          </w:tcPr>
          <w:p w:rsidR="00B30B09" w:rsidRPr="00A01E9B" w:rsidRDefault="00336661" w:rsidP="00CD12C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91BC75" wp14:editId="60F79E4E">
                  <wp:extent cx="391886" cy="293526"/>
                  <wp:effectExtent l="0" t="0" r="8255" b="0"/>
                  <wp:docPr id="15" name="Grafik 15" descr="Exkrement, humorvolle Vektor-Illustration. - Lizenzfrei Emot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xkrement, humorvolle Vektor-Illustration. - Lizenzfrei Emoticon Vektorgrafik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32" cy="29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tcBorders>
              <w:bottom w:val="nil"/>
            </w:tcBorders>
            <w:vAlign w:val="center"/>
          </w:tcPr>
          <w:p w:rsidR="00B30B09" w:rsidRPr="00A01E9B" w:rsidRDefault="00E66462" w:rsidP="00CD12CA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646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01703672" wp14:editId="48E55B47">
                  <wp:extent cx="370114" cy="522514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51" cy="524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3E" w:rsidRPr="00E91CE4" w:rsidTr="00DA646E">
        <w:tc>
          <w:tcPr>
            <w:tcW w:w="879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Uhrzeit</w:t>
            </w:r>
          </w:p>
        </w:tc>
        <w:tc>
          <w:tcPr>
            <w:tcW w:w="96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Trinkmenge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in ml</w:t>
            </w:r>
          </w:p>
        </w:tc>
        <w:tc>
          <w:tcPr>
            <w:tcW w:w="113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Harndrang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+  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</w:t>
            </w: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   ++</w:t>
            </w:r>
          </w:p>
        </w:tc>
        <w:tc>
          <w:tcPr>
            <w:tcW w:w="113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Hose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feucht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 nass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+         ++</w:t>
            </w:r>
          </w:p>
        </w:tc>
        <w:tc>
          <w:tcPr>
            <w:tcW w:w="1729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zur Toilette gegangen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ja     nein</w:t>
            </w:r>
          </w:p>
        </w:tc>
        <w:tc>
          <w:tcPr>
            <w:tcW w:w="1701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Urinmenge in ml oder Windelgewicht in g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Stuhlgang</w:t>
            </w:r>
          </w:p>
        </w:tc>
        <w:tc>
          <w:tcPr>
            <w:tcW w:w="1674" w:type="dxa"/>
            <w:tcBorders>
              <w:top w:val="nil"/>
            </w:tcBorders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Stuhlschmieren / Einkoten</w:t>
            </w: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432D6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432D6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5432D6" w:rsidRPr="00A01E9B" w:rsidRDefault="005432D6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A01E9B" w:rsidTr="00A93B3E">
        <w:tc>
          <w:tcPr>
            <w:tcW w:w="87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B30B09" w:rsidRPr="00B30B09" w:rsidTr="001F7678">
        <w:tc>
          <w:tcPr>
            <w:tcW w:w="87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4" w:type="dxa"/>
            <w:tcBorders>
              <w:bottom w:val="single" w:sz="12" w:space="0" w:color="auto"/>
            </w:tcBorders>
            <w:shd w:val="clear" w:color="auto" w:fill="auto"/>
          </w:tcPr>
          <w:p w:rsidR="00B30B09" w:rsidRPr="00B30B09" w:rsidRDefault="00B30B09" w:rsidP="00B30B0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0B09" w:rsidRPr="00A01E9B" w:rsidTr="001F7678">
        <w:tc>
          <w:tcPr>
            <w:tcW w:w="879" w:type="dxa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30B09">
              <w:rPr>
                <w:rFonts w:asciiTheme="minorHAnsi" w:hAnsiTheme="minorHAnsi" w:cstheme="minorHAnsi"/>
                <w:sz w:val="22"/>
                <w:szCs w:val="22"/>
              </w:rPr>
              <w:t>Insges.:</w:t>
            </w:r>
          </w:p>
        </w:tc>
        <w:tc>
          <w:tcPr>
            <w:tcW w:w="964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</w:tcBorders>
            <w:shd w:val="diagStripe" w:color="auto" w:fill="FFFFFF" w:themeFill="background1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12" w:space="0" w:color="auto"/>
            </w:tcBorders>
            <w:shd w:val="diagStripe" w:color="auto" w:fill="FFFFFF" w:themeFill="background1"/>
          </w:tcPr>
          <w:p w:rsidR="00B30B09" w:rsidRPr="00A01E9B" w:rsidRDefault="00B30B09" w:rsidP="00B30B0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A93B3E" w:rsidRDefault="00A93B3E" w:rsidP="005F5E52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</w:p>
    <w:p w:rsidR="00A01E9B" w:rsidRPr="00A01E9B" w:rsidRDefault="00A01E9B" w:rsidP="005F5E52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 w:rsidRPr="00A01E9B">
        <w:rPr>
          <w:rFonts w:asciiTheme="majorHAnsi" w:hAnsiTheme="majorHAnsi" w:cstheme="majorHAnsi"/>
        </w:rPr>
        <w:t>Mein Bett war heute Nacht</w:t>
      </w:r>
      <w:r w:rsidR="005F5E52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nass</w:t>
      </w:r>
      <w:r w:rsidR="005F5E52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trocken  (bitte ankreuzen)</w:t>
      </w:r>
    </w:p>
    <w:p w:rsidR="00A01E9B" w:rsidRDefault="00A01E9B" w:rsidP="005F5E52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Ich trage nachts eine Windel</w:t>
      </w:r>
      <w:r w:rsidR="005F5E52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ja</w:t>
      </w:r>
      <w:r w:rsidR="005F5E52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nein</w:t>
      </w:r>
    </w:p>
    <w:p w:rsidR="005F5E52" w:rsidRDefault="005F5E52" w:rsidP="005F5E52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Heute Nacht bin ich durch das Einnässen aufgewacht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ja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nein</w:t>
      </w:r>
    </w:p>
    <w:p w:rsidR="005F5E52" w:rsidRPr="00A01E9B" w:rsidRDefault="005F5E52" w:rsidP="005F5E52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Erster Morgenurin __</w:t>
      </w:r>
      <w:r w:rsidR="00A93B3E">
        <w:rPr>
          <w:rFonts w:asciiTheme="majorHAnsi" w:hAnsiTheme="majorHAnsi" w:cstheme="majorHAnsi"/>
        </w:rPr>
        <w:t>_</w:t>
      </w:r>
      <w:r>
        <w:rPr>
          <w:rFonts w:asciiTheme="majorHAnsi" w:hAnsiTheme="majorHAnsi" w:cstheme="majorHAnsi"/>
        </w:rPr>
        <w:t>__ ml oder Nachtwindelgewicht _</w:t>
      </w:r>
      <w:r w:rsidR="00A93B3E">
        <w:rPr>
          <w:rFonts w:asciiTheme="majorHAnsi" w:hAnsiTheme="majorHAnsi" w:cstheme="majorHAnsi"/>
        </w:rPr>
        <w:t>__</w:t>
      </w:r>
      <w:r>
        <w:rPr>
          <w:rFonts w:asciiTheme="majorHAnsi" w:hAnsiTheme="majorHAnsi" w:cstheme="majorHAnsi"/>
        </w:rPr>
        <w:t>___ g</w:t>
      </w:r>
    </w:p>
    <w:p w:rsidR="00A01E9B" w:rsidRDefault="00A01E9B" w:rsidP="00A01E9B">
      <w:pPr>
        <w:pStyle w:val="KeinLeerraum"/>
        <w:rPr>
          <w:rFonts w:asciiTheme="majorHAnsi" w:hAnsiTheme="majorHAnsi" w:cstheme="majorHAnsi"/>
        </w:rPr>
      </w:pPr>
    </w:p>
    <w:p w:rsidR="00B30B09" w:rsidRDefault="00B30B09" w:rsidP="00A01E9B">
      <w:pPr>
        <w:pStyle w:val="KeinLeerraum"/>
        <w:rPr>
          <w:rFonts w:asciiTheme="majorHAnsi" w:hAnsiTheme="majorHAnsi" w:cstheme="majorHAnsi"/>
        </w:rPr>
      </w:pPr>
    </w:p>
    <w:p w:rsidR="00A93B3E" w:rsidRDefault="00A93B3E">
      <w:pPr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hAnsiTheme="majorHAnsi" w:cstheme="majorHAnsi"/>
        </w:rPr>
        <w:br w:type="page"/>
      </w:r>
    </w:p>
    <w:p w:rsidR="00A93B3E" w:rsidRPr="00A01E9B" w:rsidRDefault="00A93B3E" w:rsidP="00A93B3E">
      <w:pPr>
        <w:pStyle w:val="KeinLeerraum"/>
        <w:numPr>
          <w:ilvl w:val="0"/>
          <w:numId w:val="1"/>
        </w:numPr>
        <w:rPr>
          <w:rFonts w:asciiTheme="majorHAnsi" w:hAnsiTheme="majorHAnsi" w:cstheme="majorHAnsi"/>
          <w:b/>
        </w:rPr>
      </w:pPr>
      <w:r w:rsidRPr="00A01E9B">
        <w:rPr>
          <w:rFonts w:asciiTheme="majorHAnsi" w:hAnsiTheme="majorHAnsi" w:cstheme="majorHAnsi"/>
          <w:b/>
        </w:rPr>
        <w:lastRenderedPageBreak/>
        <w:t>Tag</w:t>
      </w:r>
      <w:r w:rsidRPr="00A01E9B">
        <w:rPr>
          <w:rFonts w:asciiTheme="majorHAnsi" w:hAnsiTheme="majorHAnsi" w:cstheme="majorHAnsi"/>
          <w:b/>
        </w:rPr>
        <w:tab/>
      </w:r>
      <w:r w:rsidRPr="00A01E9B">
        <w:rPr>
          <w:rFonts w:asciiTheme="majorHAnsi" w:hAnsiTheme="majorHAnsi" w:cstheme="majorHAnsi"/>
          <w:b/>
        </w:rPr>
        <w:tab/>
        <w:t>Datum:</w:t>
      </w:r>
    </w:p>
    <w:tbl>
      <w:tblPr>
        <w:tblStyle w:val="Tabellenraster"/>
        <w:tblW w:w="10321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964"/>
        <w:gridCol w:w="1134"/>
        <w:gridCol w:w="1134"/>
        <w:gridCol w:w="1729"/>
        <w:gridCol w:w="1701"/>
        <w:gridCol w:w="1106"/>
        <w:gridCol w:w="1674"/>
      </w:tblGrid>
      <w:tr w:rsidR="00A93B3E" w:rsidRPr="00A01E9B" w:rsidTr="00DA646E">
        <w:trPr>
          <w:trHeight w:val="424"/>
        </w:trPr>
        <w:tc>
          <w:tcPr>
            <w:tcW w:w="87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748E45" wp14:editId="0382A1D2">
                  <wp:extent cx="272415" cy="245110"/>
                  <wp:effectExtent l="0" t="0" r="0" b="2540"/>
                  <wp:docPr id="32" name="Grafik 32" descr="Kalender, Zeitplan-Symbol / schwarze Farbe - Lizenzfrei 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Kalender, Zeitplan-Symbol / schwarze Farbe - Lizenzfrei Icon Vektorgrafik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86A3F8" wp14:editId="594D4127">
                  <wp:extent cx="299720" cy="293370"/>
                  <wp:effectExtent l="0" t="0" r="5080" b="0"/>
                  <wp:docPr id="33" name="Grafik 33" descr="Funkelndes Wasser dünne Linie Symbol. Flasche Wasser und Glas Vektor Illustration isoliert auf weiß. Wasser mit Blasen Umriss Stil Design, für Web und App entwickelt. Eps 10. - Lizenzfrei 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Funkelndes Wasser dünne Linie Symbol. Flasche Wasser und Glas Vektor Illustration isoliert auf weiß. Wasser mit Blasen Umriss Stil Design, für Web und App entwickelt. Eps 10. - Lizenzfrei Icon Vektorgrafik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3C949C4" wp14:editId="5C1F9A73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79375</wp:posOffset>
                  </wp:positionV>
                  <wp:extent cx="240030" cy="240030"/>
                  <wp:effectExtent l="19050" t="38100" r="179070" b="236220"/>
                  <wp:wrapNone/>
                  <wp:docPr id="34" name="Grafik 34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9906">
                            <a:off x="0" y="0"/>
                            <a:ext cx="240030" cy="24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3751B19" wp14:editId="7E9D6871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83820</wp:posOffset>
                  </wp:positionV>
                  <wp:extent cx="240665" cy="240665"/>
                  <wp:effectExtent l="0" t="57150" r="197485" b="235585"/>
                  <wp:wrapNone/>
                  <wp:docPr id="35" name="Grafik 35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7658"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77BCB97F" wp14:editId="1E25467C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100330</wp:posOffset>
                  </wp:positionV>
                  <wp:extent cx="219075" cy="219075"/>
                  <wp:effectExtent l="0" t="57150" r="0" b="47625"/>
                  <wp:wrapThrough wrapText="bothSides">
                    <wp:wrapPolygon edited="0">
                      <wp:start x="14455" y="-6035"/>
                      <wp:lineTo x="7699" y="-5563"/>
                      <wp:lineTo x="-433" y="20070"/>
                      <wp:lineTo x="6093" y="23792"/>
                      <wp:lineTo x="20981" y="-2313"/>
                      <wp:lineTo x="14455" y="-6035"/>
                    </wp:wrapPolygon>
                  </wp:wrapThrough>
                  <wp:docPr id="36" name="Grafik 36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18214"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170DB494" wp14:editId="03D547B8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3810</wp:posOffset>
                      </wp:positionV>
                      <wp:extent cx="445770" cy="271780"/>
                      <wp:effectExtent l="38100" t="38100" r="11430" b="0"/>
                      <wp:wrapNone/>
                      <wp:docPr id="28" name="Gruppieren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70" cy="271780"/>
                                <a:chOff x="0" y="0"/>
                                <a:chExt cx="446315" cy="27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Grafik 29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71109">
                                  <a:off x="277586" y="32657"/>
                                  <a:ext cx="168729" cy="168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Grafik 30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48970">
                                  <a:off x="0" y="0"/>
                                  <a:ext cx="179615" cy="179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Grafik 31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29" y="92528"/>
                                  <a:ext cx="179614" cy="179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8" o:spid="_x0000_s1026" style="position:absolute;margin-left:11.05pt;margin-top:.3pt;width:35.1pt;height:21.4pt;z-index:251674624;mso-width-relative:margin;mso-height-relative:margin" coordsize="446315,272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T&#10;fVqCxwYAAMcGAAAVAAAAZHJzL21lZGlhL2ltYWdlMy5qcGVn/9j/4AAQSkZJRgABAQEA3ADcAAD/&#10;2wBDAAIBAQEBAQIBAQECAgICAgQDAgICAgUEBAMEBgUGBgYFBgYGBwkIBgcJBwYGCAsICQoKCgoK&#10;BggLDAsKDAkKCgr/2wBDAQICAgICAgUDAwUKBwYHCgoKCgoKCgoKCgoKCgoKCgoKCgoKCgoKCgoK&#10;CgoKCgoKCgoKCgoKCgoKCgoKCgoKCgr/wAARCAArAC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">
                      <v:shape id="Grafik 29" o:spid="_x0000_s1027" type="#_x0000_t75" alt="https://th.bing.com/th?q=Tropfen+Vektor&amp;w=120&amp;h=120&amp;c=1&amp;rs=1&amp;qlt=90&amp;cb=1&amp;dpr=1.25&amp;pid=InlineBlock&amp;mkt=de-DE&amp;cc=DE&amp;setlang=de&amp;adlt=moderate&amp;t=1&amp;mw=247" style="position:absolute;left:277586;top:32657;width:168729;height:168728;rotation:-17791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NxqTDAAAA2wAAAA8AAABkcnMvZG93bnJldi54bWxEj0+LwjAUxO/CfofwFvYimlpB3GqUZUHc&#10;m38ve3s0z7bYvNQkavXTG0HwOMzMb5jpvDW1uJDzlWUFg34Cgji3uuJCwX636I1B+ICssbZMCm7k&#10;YT776Ewx0/bKG7psQyEihH2GCsoQmkxKn5dk0PdtQxy9g3UGQ5SukNrhNcJNLdMkGUmDFceFEhv6&#10;LSk/bs9GwVmm7vZ/2vN6fWrHy9VwcDfdWqmvz/ZnAiJQG97hV/tPK0i/4f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3GpMMAAADbAAAADwAAAAAAAAAAAAAAAACf&#10;AgAAZHJzL2Rvd25yZXYueG1sUEsFBgAAAAAEAAQA9wAAAI8DAAAAAA==&#10;">
                        <v:imagedata r:id="rId19" o:title="th?q=Tropfen+Vektor&amp;w=120&amp;h=120&amp;c=1&amp;rs=1&amp;qlt=90&amp;cb=1&amp;dpr=1"/>
                        <v:path arrowok="t"/>
                      </v:shape>
                      <v:shape id="Grafik 30" o:spid="_x0000_s1028" type="#_x0000_t75" alt="https://th.bing.com/th?q=Tropfen+Vektor&amp;w=120&amp;h=120&amp;c=1&amp;rs=1&amp;qlt=90&amp;cb=1&amp;dpr=1.25&amp;pid=InlineBlock&amp;mkt=de-DE&amp;cc=DE&amp;setlang=de&amp;adlt=moderate&amp;t=1&amp;mw=247" style="position:absolute;width:179615;height:179614;rotation:201956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1USfAAAAA2wAAAA8AAABkcnMvZG93bnJldi54bWxET8tqwkAU3Rf8h+EK3TUTH8SQOoooQnVV&#10;tXR9yVyT0MydmJnE+PfOQujycN7L9WBq0VPrKssKJlEMgji3uuJCwc9l/5GCcB5ZY22ZFDzIwXo1&#10;eltipu2dT9SffSFCCLsMFZTeN5mULi/JoItsQxy4q20N+gDbQuoW7yHc1HIax4k0WHFoKLGhbUn5&#10;37kzCo7JfN4deSG/D1cZ39JfTvIdK/U+HjafIDwN/l/8cn9pBbOwPnwJP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VRJ8AAAADbAAAADwAAAAAAAAAAAAAAAACfAgAA&#10;ZHJzL2Rvd25yZXYueG1sUEsFBgAAAAAEAAQA9wAAAIwDAAAAAA==&#10;">
                        <v:imagedata r:id="rId20" o:title="th?q=Tropfen+Vektor&amp;w=120&amp;h=120&amp;c=1&amp;rs=1&amp;qlt=90&amp;cb=1&amp;dpr=1"/>
                        <v:path arrowok="t"/>
                      </v:shape>
                      <v:shape id="Grafik 31" o:spid="_x0000_s1029" type="#_x0000_t75" alt="https://th.bing.com/th?q=Tropfen+Vektor&amp;w=120&amp;h=120&amp;c=1&amp;rs=1&amp;qlt=90&amp;cb=1&amp;dpr=1.25&amp;pid=InlineBlock&amp;mkt=de-DE&amp;cc=DE&amp;setlang=de&amp;adlt=moderate&amp;t=1&amp;mw=247" style="position:absolute;left:130629;top:92528;width:179614;height:17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pvrDAAAA2wAAAA8AAABkcnMvZG93bnJldi54bWxEj0FrwkAUhO8F/8PyBG91o0Ir0VU0IHjo&#10;pVYRb4/sMwlm38bdTUz/fbcgeBxm5htmue5NLTpyvrKsYDJOQBDnVldcKDj+7N7nIHxA1lhbJgW/&#10;5GG9GrwtMdX2wd/UHUIhIoR9igrKEJpUSp+XZNCPbUMcvat1BkOUrpDa4SPCTS2nSfIhDVYcF0ps&#10;KCspvx1ao8BNz91Fbj/t5evUtmZ/z1rbZUqNhv1mASJQH17hZ3uvFcwm8P8l/g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mm+sMAAADbAAAADwAAAAAAAAAAAAAAAACf&#10;AgAAZHJzL2Rvd25yZXYueG1sUEsFBgAAAAAEAAQA9wAAAI8DAAAAAA==&#10;">
                        <v:imagedata r:id="rId21" o:title="th?q=Tropfen+Vektor&amp;w=120&amp;h=120&amp;c=1&amp;rs=1&amp;qlt=90&amp;cb=1&amp;dpr=1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7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2D08EE" wp14:editId="62BC56F2">
                  <wp:extent cx="500743" cy="337457"/>
                  <wp:effectExtent l="0" t="0" r="0" b="5715"/>
                  <wp:docPr id="37" name="Grafik 37" descr="WC-Symbol Anlagenkonzept. Toilette Vektor linear-Illustration, Symbol, Zeichen - Lizenzfrei Badewanne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WC-Symbol Anlagenkonzept. Toilette Vektor linear-Illustration, Symbol, Zeichen - Lizenzfrei Badewanne Vektorgrafik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8058" r="-2" b="15276"/>
                          <a:stretch/>
                        </pic:blipFill>
                        <pic:spPr bwMode="auto">
                          <a:xfrm flipH="1">
                            <a:off x="0" y="0"/>
                            <a:ext cx="500218" cy="33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605C80" wp14:editId="01C98B7F">
                  <wp:extent cx="278765" cy="238760"/>
                  <wp:effectExtent l="0" t="0" r="6985" b="8890"/>
                  <wp:docPr id="38" name="Grafik 38" descr="Tasse, Küche, Liter, Messung, Messbecher, Millil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sse, Küche, Liter, Messung, Messbecher, Millil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BF93751" wp14:editId="12CBF067">
                  <wp:extent cx="266065" cy="266065"/>
                  <wp:effectExtent l="0" t="0" r="635" b="635"/>
                  <wp:docPr id="39" name="Grafik 39" descr="Windel, Unterwäsche, Unterho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del, Unterwäsche, Unterho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bottom w:val="nil"/>
            </w:tcBorders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D25EF5" wp14:editId="0591B80C">
                  <wp:extent cx="391886" cy="293526"/>
                  <wp:effectExtent l="0" t="0" r="8255" b="0"/>
                  <wp:docPr id="40" name="Grafik 40" descr="Exkrement, humorvolle Vektor-Illustration. - Lizenzfrei Emot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xkrement, humorvolle Vektor-Illustration. - Lizenzfrei Emoticon Vektorgrafik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32" cy="29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tcBorders>
              <w:bottom w:val="nil"/>
            </w:tcBorders>
            <w:vAlign w:val="center"/>
          </w:tcPr>
          <w:p w:rsidR="00A93B3E" w:rsidRPr="00A01E9B" w:rsidRDefault="00E66462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646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424E4C12" wp14:editId="50C932B8">
                  <wp:extent cx="350838" cy="4953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38" cy="500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3E" w:rsidRPr="00E91CE4" w:rsidTr="00DA646E">
        <w:tc>
          <w:tcPr>
            <w:tcW w:w="879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Uhrzeit</w:t>
            </w:r>
          </w:p>
        </w:tc>
        <w:tc>
          <w:tcPr>
            <w:tcW w:w="96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Trinkmenge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in ml</w:t>
            </w:r>
          </w:p>
        </w:tc>
        <w:tc>
          <w:tcPr>
            <w:tcW w:w="113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Harndrang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+  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</w:t>
            </w: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   ++</w:t>
            </w:r>
          </w:p>
        </w:tc>
        <w:tc>
          <w:tcPr>
            <w:tcW w:w="113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Hose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feucht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 nass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+         ++</w:t>
            </w:r>
          </w:p>
        </w:tc>
        <w:tc>
          <w:tcPr>
            <w:tcW w:w="1729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zur Toilette gegangen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ja     nein</w:t>
            </w:r>
          </w:p>
        </w:tc>
        <w:tc>
          <w:tcPr>
            <w:tcW w:w="1701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Urinmenge in ml oder Windelgewicht in g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Stuhlgang</w:t>
            </w:r>
          </w:p>
        </w:tc>
        <w:tc>
          <w:tcPr>
            <w:tcW w:w="1674" w:type="dxa"/>
            <w:tcBorders>
              <w:top w:val="nil"/>
            </w:tcBorders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Stuhlschmieren / Einkoten</w:t>
            </w: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432D6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432D6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B30B09" w:rsidTr="00DA646E">
        <w:tc>
          <w:tcPr>
            <w:tcW w:w="87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4" w:type="dxa"/>
            <w:tcBorders>
              <w:bottom w:val="single" w:sz="12" w:space="0" w:color="auto"/>
            </w:tcBorders>
            <w:shd w:val="clear" w:color="auto" w:fill="auto"/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2E43" w:rsidRPr="00A01E9B" w:rsidTr="00F35369">
        <w:tc>
          <w:tcPr>
            <w:tcW w:w="879" w:type="dxa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30B09">
              <w:rPr>
                <w:rFonts w:asciiTheme="minorHAnsi" w:hAnsiTheme="minorHAnsi" w:cstheme="minorHAnsi"/>
                <w:sz w:val="22"/>
                <w:szCs w:val="22"/>
              </w:rPr>
              <w:t>Insges.:</w:t>
            </w:r>
          </w:p>
        </w:tc>
        <w:tc>
          <w:tcPr>
            <w:tcW w:w="964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</w:tcBorders>
            <w:shd w:val="diagStripe" w:color="auto" w:fill="FFFFFF" w:themeFill="background1"/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12" w:space="0" w:color="auto"/>
            </w:tcBorders>
            <w:shd w:val="diagStripe" w:color="auto" w:fill="FFFFFF" w:themeFill="background1"/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A93B3E" w:rsidRPr="005432D6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  <w:sz w:val="10"/>
          <w:szCs w:val="10"/>
        </w:rPr>
      </w:pPr>
    </w:p>
    <w:p w:rsidR="00A93B3E" w:rsidRPr="00A01E9B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 w:rsidRPr="00A01E9B">
        <w:rPr>
          <w:rFonts w:asciiTheme="majorHAnsi" w:hAnsiTheme="majorHAnsi" w:cstheme="majorHAnsi"/>
        </w:rPr>
        <w:t>Mein Bett war heute Nacht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nass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trocken  (bitte ankreuzen)</w:t>
      </w:r>
    </w:p>
    <w:p w:rsidR="00A93B3E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Ich trage nachts eine Windel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ja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nein</w:t>
      </w:r>
    </w:p>
    <w:p w:rsidR="00A93B3E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Heute Nacht bin ich durch das Einnässen aufgewacht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ja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nein</w:t>
      </w:r>
    </w:p>
    <w:p w:rsidR="00A93B3E" w:rsidRPr="00A01E9B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Erster Morgenurin _____ ml oder Nachtwindelgewicht ______ g</w:t>
      </w:r>
    </w:p>
    <w:p w:rsidR="00A93B3E" w:rsidRDefault="00A93B3E" w:rsidP="00A93B3E">
      <w:pPr>
        <w:pStyle w:val="KeinLeerraum"/>
        <w:rPr>
          <w:rFonts w:asciiTheme="majorHAnsi" w:hAnsiTheme="majorHAnsi" w:cstheme="majorHAnsi"/>
        </w:rPr>
      </w:pPr>
    </w:p>
    <w:p w:rsidR="00A93B3E" w:rsidRDefault="00A93B3E" w:rsidP="00A93B3E">
      <w:pPr>
        <w:pStyle w:val="KeinLeerraum"/>
        <w:rPr>
          <w:rFonts w:asciiTheme="majorHAnsi" w:hAnsiTheme="majorHAnsi" w:cstheme="majorHAnsi"/>
        </w:rPr>
      </w:pPr>
    </w:p>
    <w:p w:rsidR="00A93B3E" w:rsidRDefault="00A93B3E" w:rsidP="00A93B3E">
      <w:pPr>
        <w:pStyle w:val="KeinLeerraum"/>
        <w:rPr>
          <w:rFonts w:asciiTheme="majorHAnsi" w:hAnsiTheme="majorHAnsi" w:cstheme="majorHAnsi"/>
        </w:rPr>
      </w:pPr>
    </w:p>
    <w:p w:rsidR="00A93B3E" w:rsidRDefault="00A93B3E" w:rsidP="00A93B3E">
      <w:pPr>
        <w:pStyle w:val="KeinLeerraum"/>
        <w:rPr>
          <w:rFonts w:asciiTheme="majorHAnsi" w:hAnsiTheme="majorHAnsi" w:cstheme="majorHAnsi"/>
        </w:rPr>
      </w:pPr>
    </w:p>
    <w:p w:rsidR="00A93B3E" w:rsidRDefault="00A93B3E" w:rsidP="00A93B3E">
      <w:pPr>
        <w:pStyle w:val="KeinLeerraum"/>
        <w:rPr>
          <w:rFonts w:asciiTheme="majorHAnsi" w:hAnsiTheme="majorHAnsi" w:cstheme="majorHAnsi"/>
        </w:rPr>
      </w:pPr>
    </w:p>
    <w:p w:rsidR="00A93B3E" w:rsidRPr="00A01E9B" w:rsidRDefault="00A93B3E" w:rsidP="00A93B3E">
      <w:pPr>
        <w:pStyle w:val="KeinLeerraum"/>
        <w:numPr>
          <w:ilvl w:val="0"/>
          <w:numId w:val="1"/>
        </w:numPr>
        <w:rPr>
          <w:rFonts w:asciiTheme="majorHAnsi" w:hAnsiTheme="majorHAnsi" w:cstheme="majorHAnsi"/>
          <w:b/>
        </w:rPr>
      </w:pPr>
      <w:r w:rsidRPr="00A01E9B">
        <w:rPr>
          <w:rFonts w:asciiTheme="majorHAnsi" w:hAnsiTheme="majorHAnsi" w:cstheme="majorHAnsi"/>
          <w:b/>
        </w:rPr>
        <w:t>Tag</w:t>
      </w:r>
      <w:r w:rsidRPr="00A01E9B">
        <w:rPr>
          <w:rFonts w:asciiTheme="majorHAnsi" w:hAnsiTheme="majorHAnsi" w:cstheme="majorHAnsi"/>
          <w:b/>
        </w:rPr>
        <w:tab/>
      </w:r>
      <w:r w:rsidRPr="00A01E9B">
        <w:rPr>
          <w:rFonts w:asciiTheme="majorHAnsi" w:hAnsiTheme="majorHAnsi" w:cstheme="majorHAnsi"/>
          <w:b/>
        </w:rPr>
        <w:tab/>
        <w:t>Datum:</w:t>
      </w:r>
    </w:p>
    <w:tbl>
      <w:tblPr>
        <w:tblStyle w:val="Tabellenraster"/>
        <w:tblW w:w="10321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79"/>
        <w:gridCol w:w="964"/>
        <w:gridCol w:w="1134"/>
        <w:gridCol w:w="1134"/>
        <w:gridCol w:w="1729"/>
        <w:gridCol w:w="1701"/>
        <w:gridCol w:w="1106"/>
        <w:gridCol w:w="1674"/>
      </w:tblGrid>
      <w:tr w:rsidR="00A93B3E" w:rsidRPr="00A01E9B" w:rsidTr="00BD0B5E">
        <w:trPr>
          <w:trHeight w:val="424"/>
        </w:trPr>
        <w:tc>
          <w:tcPr>
            <w:tcW w:w="87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541A71" wp14:editId="5D874CA5">
                  <wp:extent cx="272415" cy="245110"/>
                  <wp:effectExtent l="0" t="0" r="0" b="2540"/>
                  <wp:docPr id="45" name="Grafik 45" descr="Kalender, Zeitplan-Symbol / schwarze Farbe - Lizenzfrei 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Kalender, Zeitplan-Symbol / schwarze Farbe - Lizenzfrei Icon Vektorgrafik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" cy="24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944FDA" wp14:editId="16C825FB">
                  <wp:extent cx="299720" cy="293370"/>
                  <wp:effectExtent l="0" t="0" r="5080" b="0"/>
                  <wp:docPr id="46" name="Grafik 46" descr="Funkelndes Wasser dünne Linie Symbol. Flasche Wasser und Glas Vektor Illustration isoliert auf weiß. Wasser mit Blasen Umriss Stil Design, für Web und App entwickelt. Eps 10. - Lizenzfrei 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Funkelndes Wasser dünne Linie Symbol. Flasche Wasser und Glas Vektor Illustration isoliert auf weiß. Wasser mit Blasen Umriss Stil Design, für Web und App entwickelt. Eps 10. - Lizenzfrei Icon Vektorgrafik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1765C21D" wp14:editId="35D4814B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79375</wp:posOffset>
                  </wp:positionV>
                  <wp:extent cx="240030" cy="240030"/>
                  <wp:effectExtent l="19050" t="38100" r="179070" b="236220"/>
                  <wp:wrapNone/>
                  <wp:docPr id="47" name="Grafik 47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69906">
                            <a:off x="0" y="0"/>
                            <a:ext cx="240030" cy="24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3470DAE9" wp14:editId="688AED1E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83820</wp:posOffset>
                  </wp:positionV>
                  <wp:extent cx="240665" cy="240665"/>
                  <wp:effectExtent l="0" t="57150" r="197485" b="235585"/>
                  <wp:wrapNone/>
                  <wp:docPr id="48" name="Grafik 48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7658">
                            <a:off x="0" y="0"/>
                            <a:ext cx="240665" cy="24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34B774E3" wp14:editId="7D0BEBE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100330</wp:posOffset>
                  </wp:positionV>
                  <wp:extent cx="219075" cy="219075"/>
                  <wp:effectExtent l="0" t="57150" r="0" b="47625"/>
                  <wp:wrapThrough wrapText="bothSides">
                    <wp:wrapPolygon edited="0">
                      <wp:start x="14455" y="-6035"/>
                      <wp:lineTo x="7699" y="-5563"/>
                      <wp:lineTo x="-433" y="20070"/>
                      <wp:lineTo x="6093" y="23792"/>
                      <wp:lineTo x="20981" y="-2313"/>
                      <wp:lineTo x="14455" y="-6035"/>
                    </wp:wrapPolygon>
                  </wp:wrapThrough>
                  <wp:docPr id="49" name="Grafik 49" descr="Blitz, Strom, Gewitter, Unwetter, Do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litz, Strom, Gewitter, Unwetter, Do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818214"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z w:val="22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4D65C2AD" wp14:editId="53EA44E2">
                      <wp:simplePos x="0" y="0"/>
                      <wp:positionH relativeFrom="column">
                        <wp:posOffset>140335</wp:posOffset>
                      </wp:positionH>
                      <wp:positionV relativeFrom="paragraph">
                        <wp:posOffset>3810</wp:posOffset>
                      </wp:positionV>
                      <wp:extent cx="445770" cy="271780"/>
                      <wp:effectExtent l="38100" t="38100" r="11430" b="0"/>
                      <wp:wrapNone/>
                      <wp:docPr id="41" name="Gruppieren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5770" cy="271780"/>
                                <a:chOff x="0" y="0"/>
                                <a:chExt cx="446315" cy="2721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Grafik 42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971109">
                                  <a:off x="277586" y="32657"/>
                                  <a:ext cx="168729" cy="168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Grafik 43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48970">
                                  <a:off x="0" y="0"/>
                                  <a:ext cx="179615" cy="179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Grafik 44" descr="https://th.bing.com/th?q=Tropfen+Vektor&amp;w=120&amp;h=120&amp;c=1&amp;rs=1&amp;qlt=90&amp;cb=1&amp;dpr=1.25&amp;pid=InlineBlock&amp;mkt=de-DE&amp;cc=DE&amp;setlang=de&amp;adlt=moderate&amp;t=1&amp;mw=2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0629" y="92528"/>
                                  <a:ext cx="179614" cy="179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41" o:spid="_x0000_s1026" style="position:absolute;margin-left:11.05pt;margin-top:.3pt;width:35.1pt;height:21.4pt;z-index:251679744;mso-width-relative:margin;mso-height-relative:margin" coordsize="446315,272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wQKAAAAAAAAACEA&#10;k31agscGAADHBgAAFQAAAGRycy9tZWRpYS9pbWFnZTMuanBlZ//Y/+AAEEpGSUYAAQEBANwA3AAA&#10;/9sAQwACAQEBAQECAQEBAgICAgIEAwICAgIFBAQDBAYFBgYGBQYGBgcJCAYHCQcGBggLCAkKCgoK&#10;CgYICwwLCgwJCgoK/9sAQwECAgICAgIFAwMFCgcGBwoKCgoKCgoKCgoKCgoKCgoKCgoKCgoKCgoK&#10;CgoKCgoKCgoKCgoKCgoKCgoKCgoKCgoK/8AAEQgAKwA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">
                      <v:shape id="Grafik 42" o:spid="_x0000_s1027" type="#_x0000_t75" alt="https://th.bing.com/th?q=Tropfen+Vektor&amp;w=120&amp;h=120&amp;c=1&amp;rs=1&amp;qlt=90&amp;cb=1&amp;dpr=1.25&amp;pid=InlineBlock&amp;mkt=de-DE&amp;cc=DE&amp;setlang=de&amp;adlt=moderate&amp;t=1&amp;mw=247" style="position:absolute;left:277586;top:32657;width:168729;height:168728;rotation:-177918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2sXXDAAAA2wAAAA8AAABkcnMvZG93bnJldi54bWxEj0+LwjAUxO/CfofwFvYimlplkWqUZUHc&#10;m38ve3s0z7bYvNQkavXTG0HwOMzMb5jpvDW1uJDzlWUFg34Cgji3uuJCwX636I1B+ICssbZMCm7k&#10;YT776Ewx0/bKG7psQyEihH2GCsoQmkxKn5dk0PdtQxy9g3UGQ5SukNrhNcJNLdMk+ZYGK44LJTb0&#10;W1J+3J6NgrNM3e3/tOf1+tSOl6vh4G66tVJfn+3PBESgNrzDr/afVjBK4f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axdcMAAADbAAAADwAAAAAAAAAAAAAAAACf&#10;AgAAZHJzL2Rvd25yZXYueG1sUEsFBgAAAAAEAAQA9wAAAI8DAAAAAA==&#10;">
                        <v:imagedata r:id="rId19" o:title="th?q=Tropfen+Vektor&amp;w=120&amp;h=120&amp;c=1&amp;rs=1&amp;qlt=90&amp;cb=1&amp;dpr=1"/>
                        <v:path arrowok="t"/>
                      </v:shape>
                      <v:shape id="Grafik 43" o:spid="_x0000_s1028" type="#_x0000_t75" alt="https://th.bing.com/th?q=Tropfen+Vektor&amp;w=120&amp;h=120&amp;c=1&amp;rs=1&amp;qlt=90&amp;cb=1&amp;dpr=1.25&amp;pid=InlineBlock&amp;mkt=de-DE&amp;cc=DE&amp;setlang=de&amp;adlt=moderate&amp;t=1&amp;mw=247" style="position:absolute;width:179615;height:179614;rotation:201956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hvC3BAAAA2wAAAA8AAABkcnMvZG93bnJldi54bWxEj0+LwjAUxO8LfofwBG9rqpYq1SiiCK6n&#10;9Q+eH82zLTYvtYlav/1GEPY4zMxvmNmiNZV4UONKywoG/QgEcWZ1ybmC03HzPQHhPLLGyjIpeJGD&#10;xbzzNcNU2yfv6XHwuQgQdikqKLyvUyldVpBB17c1cfAutjHog2xyqRt8Brip5DCKEmmw5LBQYE2r&#10;grLr4W4U7JI4vu94LH9/LjK6Tc6cZGtWqtdtl1MQnlr/H/60t1pBPIL3l/A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hvC3BAAAA2wAAAA8AAAAAAAAAAAAAAAAAnwIA&#10;AGRycy9kb3ducmV2LnhtbFBLBQYAAAAABAAEAPcAAACNAwAAAAA=&#10;">
                        <v:imagedata r:id="rId20" o:title="th?q=Tropfen+Vektor&amp;w=120&amp;h=120&amp;c=1&amp;rs=1&amp;qlt=90&amp;cb=1&amp;dpr=1"/>
                        <v:path arrowok="t"/>
                      </v:shape>
                      <v:shape id="Grafik 44" o:spid="_x0000_s1029" type="#_x0000_t75" alt="https://th.bing.com/th?q=Tropfen+Vektor&amp;w=120&amp;h=120&amp;c=1&amp;rs=1&amp;qlt=90&amp;cb=1&amp;dpr=1.25&amp;pid=InlineBlock&amp;mkt=de-DE&amp;cc=DE&amp;setlang=de&amp;adlt=moderate&amp;t=1&amp;mw=247" style="position:absolute;left:130629;top:92528;width:179614;height:179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4dh/EAAAA2wAAAA8AAABkcnMvZG93bnJldi54bWxEj81qwzAQhO+BvIPYQG6J3BCa4EY2rSGQ&#10;Qy7NDyW3xdraptbKlWTHefuqUOhxmJlvmF0+mlYM5HxjWcHTMgFBXFrdcKXgct4vtiB8QNbYWiYF&#10;D/KQZ9PJDlNt7/xOwylUIkLYp6igDqFLpfRlTQb90nbE0fu0zmCI0lVSO7xHuGnlKkmepcGG40KN&#10;HRU1lV+n3ihwq4/hJt829na89r05fBe9HQql5rPx9QVEoDH8h//aB61gvYbfL/EH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4dh/EAAAA2wAAAA8AAAAAAAAAAAAAAAAA&#10;nwIAAGRycy9kb3ducmV2LnhtbFBLBQYAAAAABAAEAPcAAACQAwAAAAA=&#10;">
                        <v:imagedata r:id="rId21" o:title="th?q=Tropfen+Vektor&amp;w=120&amp;h=120&amp;c=1&amp;rs=1&amp;qlt=90&amp;cb=1&amp;dpr=1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729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616A5E" wp14:editId="7D3A70EF">
                  <wp:extent cx="500743" cy="337457"/>
                  <wp:effectExtent l="0" t="0" r="0" b="5715"/>
                  <wp:docPr id="50" name="Grafik 50" descr="WC-Symbol Anlagenkonzept. Toilette Vektor linear-Illustration, Symbol, Zeichen - Lizenzfrei Badewanne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 descr="WC-Symbol Anlagenkonzept. Toilette Vektor linear-Illustration, Symbol, Zeichen - Lizenzfrei Badewanne Vektorgrafik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8058" r="-2" b="15276"/>
                          <a:stretch/>
                        </pic:blipFill>
                        <pic:spPr bwMode="auto">
                          <a:xfrm flipH="1">
                            <a:off x="0" y="0"/>
                            <a:ext cx="500218" cy="337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60B8A64" wp14:editId="43C90B0D">
                  <wp:extent cx="278765" cy="238760"/>
                  <wp:effectExtent l="0" t="0" r="6985" b="8890"/>
                  <wp:docPr id="51" name="Grafik 51" descr="Tasse, Küche, Liter, Messung, Messbecher, Millil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sse, Küche, Liter, Messung, Messbecher, Millil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2B9BAB5" wp14:editId="7A3C6214">
                  <wp:extent cx="266065" cy="266065"/>
                  <wp:effectExtent l="0" t="0" r="635" b="635"/>
                  <wp:docPr id="52" name="Grafik 52" descr="Windel, Unterwäsche, Unterho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del, Unterwäsche, Unterho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  <w:tcBorders>
              <w:bottom w:val="nil"/>
            </w:tcBorders>
            <w:vAlign w:val="center"/>
          </w:tcPr>
          <w:p w:rsidR="00A93B3E" w:rsidRPr="00A01E9B" w:rsidRDefault="00A93B3E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8B9F89" wp14:editId="7C7437C9">
                  <wp:extent cx="391886" cy="293526"/>
                  <wp:effectExtent l="0" t="0" r="8255" b="0"/>
                  <wp:docPr id="53" name="Grafik 53" descr="Exkrement, humorvolle Vektor-Illustration. - Lizenzfrei Emoticon Vektorgrafi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xkrement, humorvolle Vektor-Illustration. - Lizenzfrei Emoticon Vektorgrafik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32" cy="29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4" w:type="dxa"/>
            <w:tcBorders>
              <w:bottom w:val="nil"/>
            </w:tcBorders>
            <w:vAlign w:val="center"/>
          </w:tcPr>
          <w:p w:rsidR="00A93B3E" w:rsidRPr="00A01E9B" w:rsidRDefault="00E66462" w:rsidP="00DA646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E66462">
              <w:rPr>
                <w:rFonts w:asciiTheme="majorHAnsi" w:hAnsiTheme="majorHAnsi" w:cstheme="majorHAnsi"/>
                <w:noProof/>
                <w:sz w:val="22"/>
                <w:szCs w:val="22"/>
              </w:rPr>
              <w:drawing>
                <wp:inline distT="0" distB="0" distL="0" distR="0" wp14:anchorId="118D2550" wp14:editId="6EDD3B50">
                  <wp:extent cx="312284" cy="440871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43" cy="44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B3E" w:rsidRPr="00E91CE4" w:rsidTr="00BD0B5E">
        <w:tc>
          <w:tcPr>
            <w:tcW w:w="879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Uhrzeit</w:t>
            </w:r>
          </w:p>
        </w:tc>
        <w:tc>
          <w:tcPr>
            <w:tcW w:w="96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Trinkmenge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in ml</w:t>
            </w:r>
          </w:p>
        </w:tc>
        <w:tc>
          <w:tcPr>
            <w:tcW w:w="113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Harndrang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+  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 </w:t>
            </w: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   ++</w:t>
            </w:r>
          </w:p>
        </w:tc>
        <w:tc>
          <w:tcPr>
            <w:tcW w:w="1134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Hose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feucht </w:t>
            </w:r>
            <w:r>
              <w:rPr>
                <w:rFonts w:asciiTheme="majorHAnsi" w:hAnsiTheme="majorHAnsi" w:cstheme="majorHAnsi"/>
                <w:sz w:val="16"/>
                <w:szCs w:val="16"/>
              </w:rPr>
              <w:t xml:space="preserve">  </w:t>
            </w: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 xml:space="preserve"> nass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+         ++</w:t>
            </w:r>
          </w:p>
        </w:tc>
        <w:tc>
          <w:tcPr>
            <w:tcW w:w="1729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zur Toilette gegangen</w:t>
            </w:r>
          </w:p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ja     nein</w:t>
            </w:r>
          </w:p>
        </w:tc>
        <w:tc>
          <w:tcPr>
            <w:tcW w:w="1701" w:type="dxa"/>
            <w:tcBorders>
              <w:top w:val="nil"/>
            </w:tcBorders>
            <w:tcMar>
              <w:left w:w="28" w:type="dxa"/>
              <w:right w:w="28" w:type="dxa"/>
            </w:tcMar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Urinmenge in ml oder Windelgewicht in g</w:t>
            </w:r>
          </w:p>
        </w:tc>
        <w:tc>
          <w:tcPr>
            <w:tcW w:w="1106" w:type="dxa"/>
            <w:tcBorders>
              <w:top w:val="nil"/>
            </w:tcBorders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Stuhlgang</w:t>
            </w:r>
          </w:p>
        </w:tc>
        <w:tc>
          <w:tcPr>
            <w:tcW w:w="1674" w:type="dxa"/>
            <w:tcBorders>
              <w:top w:val="nil"/>
            </w:tcBorders>
            <w:vAlign w:val="center"/>
          </w:tcPr>
          <w:p w:rsidR="00A93B3E" w:rsidRPr="00E91CE4" w:rsidRDefault="00A93B3E" w:rsidP="00DA646E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E91CE4">
              <w:rPr>
                <w:rFonts w:asciiTheme="majorHAnsi" w:hAnsiTheme="majorHAnsi" w:cstheme="majorHAnsi"/>
                <w:sz w:val="16"/>
                <w:szCs w:val="16"/>
              </w:rPr>
              <w:t>Stuhlschmieren / Einkoten</w:t>
            </w: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432D6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5432D6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5432D6" w:rsidRPr="00A01E9B" w:rsidRDefault="005432D6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A01E9B" w:rsidTr="00DA646E">
        <w:tc>
          <w:tcPr>
            <w:tcW w:w="87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96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</w:tcPr>
          <w:p w:rsidR="00A93B3E" w:rsidRPr="00A01E9B" w:rsidRDefault="00A93B3E" w:rsidP="00DA646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A93B3E" w:rsidRPr="00B30B09" w:rsidTr="00DA646E">
        <w:tc>
          <w:tcPr>
            <w:tcW w:w="87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6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29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106" w:type="dxa"/>
            <w:tcBorders>
              <w:bottom w:val="single" w:sz="12" w:space="0" w:color="auto"/>
            </w:tcBorders>
            <w:shd w:val="clear" w:color="auto" w:fill="auto"/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674" w:type="dxa"/>
            <w:tcBorders>
              <w:bottom w:val="single" w:sz="12" w:space="0" w:color="auto"/>
            </w:tcBorders>
            <w:shd w:val="clear" w:color="auto" w:fill="auto"/>
          </w:tcPr>
          <w:p w:rsidR="00A93B3E" w:rsidRPr="00B30B09" w:rsidRDefault="00A93B3E" w:rsidP="00DA646E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2E43" w:rsidRPr="00A01E9B" w:rsidTr="00F35369">
        <w:tc>
          <w:tcPr>
            <w:tcW w:w="879" w:type="dxa"/>
            <w:tcBorders>
              <w:top w:val="single" w:sz="12" w:space="0" w:color="auto"/>
            </w:tcBorders>
            <w:shd w:val="clear" w:color="auto" w:fill="D9D9D9" w:themeFill="background1" w:themeFillShade="D9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B30B09">
              <w:rPr>
                <w:rFonts w:asciiTheme="minorHAnsi" w:hAnsiTheme="minorHAnsi" w:cstheme="minorHAnsi"/>
                <w:sz w:val="22"/>
                <w:szCs w:val="22"/>
              </w:rPr>
              <w:t>Insges.:</w:t>
            </w:r>
          </w:p>
        </w:tc>
        <w:tc>
          <w:tcPr>
            <w:tcW w:w="964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29" w:type="dxa"/>
            <w:tcBorders>
              <w:top w:val="single" w:sz="12" w:space="0" w:color="auto"/>
            </w:tcBorders>
            <w:shd w:val="diagStripe" w:color="auto" w:fill="FFFFFF" w:themeFill="background1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106" w:type="dxa"/>
            <w:tcBorders>
              <w:top w:val="single" w:sz="12" w:space="0" w:color="auto"/>
            </w:tcBorders>
            <w:shd w:val="diagStripe" w:color="auto" w:fill="FFFFFF" w:themeFill="background1"/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74" w:type="dxa"/>
            <w:tcBorders>
              <w:top w:val="single" w:sz="12" w:space="0" w:color="auto"/>
            </w:tcBorders>
            <w:shd w:val="diagStripe" w:color="auto" w:fill="FFFFFF" w:themeFill="background1"/>
          </w:tcPr>
          <w:p w:rsidR="00CF2E43" w:rsidRPr="00A01E9B" w:rsidRDefault="00CF2E43" w:rsidP="00F3536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5432D6" w:rsidRPr="005432D6" w:rsidRDefault="005432D6" w:rsidP="00A93B3E">
      <w:pPr>
        <w:pStyle w:val="KeinLeerraum"/>
        <w:tabs>
          <w:tab w:val="left" w:pos="5387"/>
        </w:tabs>
        <w:rPr>
          <w:rFonts w:asciiTheme="majorHAnsi" w:hAnsiTheme="majorHAnsi" w:cstheme="majorHAnsi"/>
          <w:sz w:val="10"/>
          <w:szCs w:val="10"/>
        </w:rPr>
      </w:pPr>
      <w:r>
        <w:rPr>
          <w:rFonts w:asciiTheme="majorHAnsi" w:hAnsiTheme="majorHAnsi" w:cstheme="majorHAnsi"/>
          <w:sz w:val="10"/>
          <w:szCs w:val="10"/>
        </w:rPr>
        <w:t>,</w:t>
      </w:r>
    </w:p>
    <w:p w:rsidR="00A93B3E" w:rsidRPr="00A01E9B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 w:rsidRPr="00A01E9B">
        <w:rPr>
          <w:rFonts w:asciiTheme="majorHAnsi" w:hAnsiTheme="majorHAnsi" w:cstheme="majorHAnsi"/>
        </w:rPr>
        <w:t>Mein Bett war heute Nacht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nass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trocken  (bitte ankreuzen)</w:t>
      </w:r>
    </w:p>
    <w:p w:rsidR="00A93B3E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Ich trage nachts eine Windel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ja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nein</w:t>
      </w:r>
    </w:p>
    <w:p w:rsidR="00A93B3E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Heute Nacht bin ich durch das Einnässen aufgewacht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ja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sym w:font="Webdings" w:char="F063"/>
      </w:r>
      <w:r w:rsidRPr="00A01E9B">
        <w:rPr>
          <w:rFonts w:asciiTheme="majorHAnsi" w:hAnsiTheme="majorHAnsi" w:cstheme="majorHAnsi"/>
        </w:rPr>
        <w:t xml:space="preserve"> nein</w:t>
      </w:r>
    </w:p>
    <w:p w:rsidR="00B30B09" w:rsidRPr="00A01E9B" w:rsidRDefault="00A93B3E" w:rsidP="00A93B3E">
      <w:pPr>
        <w:pStyle w:val="KeinLeerraum"/>
        <w:tabs>
          <w:tab w:val="left" w:pos="5387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Erster Morgenurin _____ ml oder Nachtwindelgewicht ______ g</w:t>
      </w:r>
    </w:p>
    <w:sectPr w:rsidR="00B30B09" w:rsidRPr="00A01E9B" w:rsidSect="00B30B09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720" w:right="849" w:bottom="851" w:left="1134" w:header="28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3DF" w:rsidRDefault="003E63DF">
      <w:r>
        <w:separator/>
      </w:r>
    </w:p>
  </w:endnote>
  <w:endnote w:type="continuationSeparator" w:id="0">
    <w:p w:rsidR="003E63DF" w:rsidRDefault="003E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6C6" w:rsidRDefault="00BE16C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1"/>
      <w:tblW w:w="9356" w:type="dxa"/>
      <w:tblInd w:w="0" w:type="dxa"/>
      <w:shd w:val="clear" w:color="auto" w:fill="F3F3F3"/>
      <w:tblLook w:val="01E0" w:firstRow="1" w:lastRow="1" w:firstColumn="1" w:lastColumn="1" w:noHBand="0" w:noVBand="0"/>
    </w:tblPr>
    <w:tblGrid>
      <w:gridCol w:w="2993"/>
      <w:gridCol w:w="3970"/>
      <w:gridCol w:w="1771"/>
      <w:gridCol w:w="622"/>
    </w:tblGrid>
    <w:tr w:rsidR="00DA646E" w:rsidRPr="00DC586A" w:rsidTr="0016523C">
      <w:trPr>
        <w:trHeight w:val="378"/>
      </w:trPr>
      <w:tc>
        <w:tcPr>
          <w:tcW w:w="30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DA646E" w:rsidRPr="00DC586A" w:rsidRDefault="00DA646E" w:rsidP="003C3360">
          <w:pPr>
            <w:rPr>
              <w:rFonts w:ascii="Arial" w:hAnsi="Arial" w:cs="Arial"/>
              <w:sz w:val="12"/>
              <w:szCs w:val="12"/>
            </w:rPr>
          </w:pPr>
          <w:bookmarkStart w:id="0" w:name="_GoBack"/>
          <w:proofErr w:type="spellStart"/>
          <w:r w:rsidRPr="00924368">
            <w:rPr>
              <w:rFonts w:ascii="Arial" w:hAnsi="Arial" w:cs="Arial"/>
              <w:sz w:val="12"/>
              <w:szCs w:val="12"/>
            </w:rPr>
            <w:t>Urotherapie</w:t>
          </w:r>
          <w:proofErr w:type="spellEnd"/>
          <w:r w:rsidRPr="00924368">
            <w:rPr>
              <w:rFonts w:ascii="Arial" w:hAnsi="Arial" w:cs="Arial"/>
              <w:sz w:val="12"/>
              <w:szCs w:val="12"/>
            </w:rPr>
            <w:t xml:space="preserve"> Miktionsprotokoll</w:t>
          </w:r>
          <w:r>
            <w:rPr>
              <w:rFonts w:ascii="Arial" w:hAnsi="Arial" w:cs="Arial"/>
              <w:sz w:val="12"/>
              <w:szCs w:val="12"/>
            </w:rPr>
            <w:t xml:space="preserve"> </w:t>
          </w:r>
          <w:r w:rsidRPr="00924368">
            <w:rPr>
              <w:rFonts w:ascii="Arial" w:hAnsi="Arial" w:cs="Arial"/>
              <w:sz w:val="12"/>
              <w:szCs w:val="12"/>
            </w:rPr>
            <w:t xml:space="preserve"> </w:t>
          </w:r>
          <w:r>
            <w:rPr>
              <w:rFonts w:ascii="Arial" w:hAnsi="Arial" w:cs="Arial"/>
              <w:sz w:val="12"/>
              <w:szCs w:val="12"/>
            </w:rPr>
            <w:t>901159</w:t>
          </w:r>
          <w:bookmarkEnd w:id="0"/>
        </w:p>
      </w:tc>
      <w:tc>
        <w:tcPr>
          <w:tcW w:w="40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DA646E" w:rsidRPr="00DC586A" w:rsidRDefault="00DA646E">
          <w:pPr>
            <w:pStyle w:val="FuzeileOHB"/>
          </w:pPr>
          <w:r w:rsidRPr="00DC586A">
            <w:t>Erstellung:</w:t>
          </w:r>
          <w:r w:rsidRPr="00DC586A">
            <w:tab/>
          </w:r>
          <w:r>
            <w:t>Ott, Franziska</w:t>
          </w:r>
        </w:p>
        <w:p w:rsidR="00DA646E" w:rsidRPr="00DC586A" w:rsidRDefault="00DA646E">
          <w:pPr>
            <w:pStyle w:val="FuzeileOHB"/>
          </w:pPr>
          <w:r w:rsidRPr="00DC586A">
            <w:t>Prüfung:</w:t>
          </w:r>
          <w:r w:rsidRPr="00DC586A">
            <w:tab/>
          </w:r>
          <w:r>
            <w:t>Ludwikowski, Barbara, Dr.</w:t>
          </w:r>
        </w:p>
        <w:p w:rsidR="00DA646E" w:rsidRPr="00DC586A" w:rsidRDefault="00DA646E">
          <w:pPr>
            <w:pStyle w:val="FuzeileOHB"/>
          </w:pPr>
          <w:r w:rsidRPr="00DC586A">
            <w:t>Freigabe Inhalt:</w:t>
          </w:r>
          <w:r w:rsidRPr="00DC586A">
            <w:tab/>
          </w:r>
          <w:r>
            <w:t>Ott, Franziska</w:t>
          </w:r>
        </w:p>
        <w:p w:rsidR="00DA646E" w:rsidRPr="00DC586A" w:rsidRDefault="00DA646E">
          <w:pPr>
            <w:pStyle w:val="FuzeileOHB"/>
          </w:pPr>
          <w:r w:rsidRPr="00DC586A">
            <w:t>Freigabe Form:</w:t>
          </w:r>
          <w:r w:rsidRPr="00DC586A">
            <w:tab/>
          </w:r>
          <w:r>
            <w:t>Buß, Annette</w:t>
          </w:r>
        </w:p>
      </w:tc>
      <w:tc>
        <w:tcPr>
          <w:tcW w:w="179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DA646E" w:rsidRPr="00DC586A" w:rsidRDefault="00DA646E">
          <w:pPr>
            <w:pStyle w:val="FuzeileOHB"/>
          </w:pPr>
          <w:r w:rsidRPr="00DC586A">
            <w:t>Erstelldatum:</w:t>
          </w:r>
          <w:r w:rsidRPr="00DC586A">
            <w:tab/>
          </w:r>
          <w:r w:rsidR="00BE16C6">
            <w:t>28</w:t>
          </w:r>
          <w:r>
            <w:t>.07.2022</w:t>
          </w:r>
        </w:p>
        <w:p w:rsidR="00DA646E" w:rsidRPr="00DC586A" w:rsidRDefault="00DA646E">
          <w:pPr>
            <w:pStyle w:val="FuzeileOHB"/>
          </w:pPr>
          <w:r w:rsidRPr="00DC586A">
            <w:t>Versionsdatum:</w:t>
          </w:r>
          <w:r w:rsidRPr="00DC586A">
            <w:tab/>
          </w:r>
          <w:r w:rsidR="00BE16C6">
            <w:t>28</w:t>
          </w:r>
          <w:r>
            <w:t>.07.2022</w:t>
          </w:r>
        </w:p>
        <w:p w:rsidR="00DA646E" w:rsidRPr="00DC586A" w:rsidRDefault="00DA646E">
          <w:pPr>
            <w:pStyle w:val="FuzeileOHB"/>
          </w:pPr>
          <w:r w:rsidRPr="00DC586A">
            <w:t>Revisionsdatum:</w:t>
          </w:r>
          <w:r w:rsidRPr="00DC586A">
            <w:tab/>
          </w:r>
        </w:p>
        <w:p w:rsidR="00DA646E" w:rsidRPr="00DC586A" w:rsidRDefault="00DA646E">
          <w:pPr>
            <w:pStyle w:val="FuzeileOHB"/>
          </w:pPr>
          <w:r w:rsidRPr="00DC586A">
            <w:t xml:space="preserve">Version: </w:t>
          </w:r>
          <w:r w:rsidRPr="00DC586A">
            <w:tab/>
          </w:r>
          <w:r>
            <w:t>01</w:t>
          </w:r>
        </w:p>
      </w:tc>
      <w:tc>
        <w:tcPr>
          <w:tcW w:w="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DA646E" w:rsidRPr="00DC586A" w:rsidRDefault="00DA646E">
          <w:pPr>
            <w:pStyle w:val="FuzeileOHB"/>
          </w:pPr>
          <w:r w:rsidRPr="00DC586A">
            <w:t xml:space="preserve">Seite </w:t>
          </w:r>
          <w:r w:rsidRPr="00DC586A">
            <w:fldChar w:fldCharType="begin"/>
          </w:r>
          <w:r w:rsidRPr="00DC586A">
            <w:instrText xml:space="preserve"> PAGE </w:instrText>
          </w:r>
          <w:r w:rsidRPr="00DC586A">
            <w:fldChar w:fldCharType="separate"/>
          </w:r>
          <w:r w:rsidR="00EB611A">
            <w:rPr>
              <w:noProof/>
            </w:rPr>
            <w:t>1</w:t>
          </w:r>
          <w:r w:rsidRPr="00DC586A">
            <w:fldChar w:fldCharType="end"/>
          </w:r>
          <w:r w:rsidRPr="00DC586A">
            <w:t>/</w:t>
          </w:r>
          <w:r w:rsidR="00EB611A">
            <w:fldChar w:fldCharType="begin"/>
          </w:r>
          <w:r w:rsidR="00EB611A">
            <w:instrText xml:space="preserve"> NUMPAGES </w:instrText>
          </w:r>
          <w:r w:rsidR="00EB611A">
            <w:fldChar w:fldCharType="separate"/>
          </w:r>
          <w:r w:rsidR="00EB611A">
            <w:rPr>
              <w:noProof/>
            </w:rPr>
            <w:t>2</w:t>
          </w:r>
          <w:r w:rsidR="00EB611A">
            <w:rPr>
              <w:noProof/>
            </w:rPr>
            <w:fldChar w:fldCharType="end"/>
          </w:r>
        </w:p>
      </w:tc>
    </w:tr>
  </w:tbl>
  <w:p w:rsidR="00DA646E" w:rsidRPr="0016523C" w:rsidRDefault="00DA646E" w:rsidP="001B5B27">
    <w:pPr>
      <w:pStyle w:val="Fuzeile"/>
      <w:rPr>
        <w:rFonts w:ascii="Arial" w:hAnsi="Arial" w:cs="Arial"/>
        <w:sz w:val="12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6C6" w:rsidRDefault="00BE16C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3DF" w:rsidRDefault="003E63DF">
      <w:r>
        <w:separator/>
      </w:r>
    </w:p>
  </w:footnote>
  <w:footnote w:type="continuationSeparator" w:id="0">
    <w:p w:rsidR="003E63DF" w:rsidRDefault="003E63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6C6" w:rsidRDefault="00BE16C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6C6" w:rsidRDefault="00BE16C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6C6" w:rsidRDefault="00BE16C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A68BA"/>
    <w:multiLevelType w:val="hybridMultilevel"/>
    <w:tmpl w:val="7570CB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D76EC0"/>
    <w:multiLevelType w:val="hybridMultilevel"/>
    <w:tmpl w:val="F2006FC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286630"/>
    <w:multiLevelType w:val="hybridMultilevel"/>
    <w:tmpl w:val="3BBCE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B10AE"/>
    <w:multiLevelType w:val="multilevel"/>
    <w:tmpl w:val="3BBCE9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8C55B4"/>
    <w:multiLevelType w:val="hybridMultilevel"/>
    <w:tmpl w:val="3BBCE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2670B5"/>
    <w:multiLevelType w:val="hybridMultilevel"/>
    <w:tmpl w:val="3BBCE9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QRiiP2ch7Oh1xw+qMq1joyqmDwU=" w:salt="9/6jT298RYdMuiIhE8TjZ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E9B"/>
    <w:rsid w:val="0000647D"/>
    <w:rsid w:val="00016BED"/>
    <w:rsid w:val="00022803"/>
    <w:rsid w:val="00043521"/>
    <w:rsid w:val="0007155A"/>
    <w:rsid w:val="0008503E"/>
    <w:rsid w:val="000A591C"/>
    <w:rsid w:val="000A60C3"/>
    <w:rsid w:val="000A7F9F"/>
    <w:rsid w:val="000B08DC"/>
    <w:rsid w:val="000C1B06"/>
    <w:rsid w:val="001144E2"/>
    <w:rsid w:val="00121D39"/>
    <w:rsid w:val="001256CB"/>
    <w:rsid w:val="00125E2D"/>
    <w:rsid w:val="001434DD"/>
    <w:rsid w:val="0015193A"/>
    <w:rsid w:val="0016523C"/>
    <w:rsid w:val="001A5D19"/>
    <w:rsid w:val="001A66A5"/>
    <w:rsid w:val="001B158F"/>
    <w:rsid w:val="001B5B27"/>
    <w:rsid w:val="001C0A4D"/>
    <w:rsid w:val="001E0D6B"/>
    <w:rsid w:val="001E497B"/>
    <w:rsid w:val="001F7678"/>
    <w:rsid w:val="002217CC"/>
    <w:rsid w:val="00221E30"/>
    <w:rsid w:val="0025611B"/>
    <w:rsid w:val="00294919"/>
    <w:rsid w:val="002A5206"/>
    <w:rsid w:val="002C0688"/>
    <w:rsid w:val="002D31A6"/>
    <w:rsid w:val="002F1C05"/>
    <w:rsid w:val="002F3652"/>
    <w:rsid w:val="00314D67"/>
    <w:rsid w:val="00334CE1"/>
    <w:rsid w:val="00336661"/>
    <w:rsid w:val="0036385F"/>
    <w:rsid w:val="003809D8"/>
    <w:rsid w:val="003810CC"/>
    <w:rsid w:val="00381587"/>
    <w:rsid w:val="00386002"/>
    <w:rsid w:val="00386ACC"/>
    <w:rsid w:val="003927F2"/>
    <w:rsid w:val="003B1123"/>
    <w:rsid w:val="003B244A"/>
    <w:rsid w:val="003C3360"/>
    <w:rsid w:val="003C3C26"/>
    <w:rsid w:val="003D0D99"/>
    <w:rsid w:val="003E63DF"/>
    <w:rsid w:val="004035F7"/>
    <w:rsid w:val="00420764"/>
    <w:rsid w:val="00424476"/>
    <w:rsid w:val="00431F6F"/>
    <w:rsid w:val="0045631D"/>
    <w:rsid w:val="004969C6"/>
    <w:rsid w:val="004A2CEF"/>
    <w:rsid w:val="004D18BC"/>
    <w:rsid w:val="004D74CE"/>
    <w:rsid w:val="005240AA"/>
    <w:rsid w:val="0053160A"/>
    <w:rsid w:val="00536969"/>
    <w:rsid w:val="005432D6"/>
    <w:rsid w:val="00561404"/>
    <w:rsid w:val="00571873"/>
    <w:rsid w:val="00571E05"/>
    <w:rsid w:val="00575AC9"/>
    <w:rsid w:val="00581C9A"/>
    <w:rsid w:val="0058616A"/>
    <w:rsid w:val="00592B98"/>
    <w:rsid w:val="005A008B"/>
    <w:rsid w:val="005A35C6"/>
    <w:rsid w:val="005B5676"/>
    <w:rsid w:val="005F5E52"/>
    <w:rsid w:val="006024A0"/>
    <w:rsid w:val="00616111"/>
    <w:rsid w:val="00621E44"/>
    <w:rsid w:val="00652508"/>
    <w:rsid w:val="0068679C"/>
    <w:rsid w:val="00686899"/>
    <w:rsid w:val="006B1E72"/>
    <w:rsid w:val="006D2DB7"/>
    <w:rsid w:val="006E0EFA"/>
    <w:rsid w:val="006E2A7E"/>
    <w:rsid w:val="006E5036"/>
    <w:rsid w:val="006E5671"/>
    <w:rsid w:val="006F3C46"/>
    <w:rsid w:val="00705173"/>
    <w:rsid w:val="007429EC"/>
    <w:rsid w:val="00752B2F"/>
    <w:rsid w:val="007856B3"/>
    <w:rsid w:val="007A0FC0"/>
    <w:rsid w:val="007A2437"/>
    <w:rsid w:val="007B2E40"/>
    <w:rsid w:val="007D313D"/>
    <w:rsid w:val="007F1DF1"/>
    <w:rsid w:val="007F7078"/>
    <w:rsid w:val="00886A09"/>
    <w:rsid w:val="00896196"/>
    <w:rsid w:val="008A0D7B"/>
    <w:rsid w:val="008A3FAD"/>
    <w:rsid w:val="008E390C"/>
    <w:rsid w:val="00924368"/>
    <w:rsid w:val="00925770"/>
    <w:rsid w:val="00933B8E"/>
    <w:rsid w:val="00975E55"/>
    <w:rsid w:val="00996D91"/>
    <w:rsid w:val="009F18CC"/>
    <w:rsid w:val="009F7EFE"/>
    <w:rsid w:val="00A01E9B"/>
    <w:rsid w:val="00A03353"/>
    <w:rsid w:val="00A57846"/>
    <w:rsid w:val="00A74338"/>
    <w:rsid w:val="00A86F57"/>
    <w:rsid w:val="00A93B3E"/>
    <w:rsid w:val="00AA2BD0"/>
    <w:rsid w:val="00AF2506"/>
    <w:rsid w:val="00AF6751"/>
    <w:rsid w:val="00B05C19"/>
    <w:rsid w:val="00B17C81"/>
    <w:rsid w:val="00B211CA"/>
    <w:rsid w:val="00B2570A"/>
    <w:rsid w:val="00B30B09"/>
    <w:rsid w:val="00B55C42"/>
    <w:rsid w:val="00B5647D"/>
    <w:rsid w:val="00B803CC"/>
    <w:rsid w:val="00B826D2"/>
    <w:rsid w:val="00B877AB"/>
    <w:rsid w:val="00B900AB"/>
    <w:rsid w:val="00BB737E"/>
    <w:rsid w:val="00BD0B5E"/>
    <w:rsid w:val="00BE16C6"/>
    <w:rsid w:val="00C04E84"/>
    <w:rsid w:val="00C17B46"/>
    <w:rsid w:val="00C32945"/>
    <w:rsid w:val="00C37E7A"/>
    <w:rsid w:val="00C850A7"/>
    <w:rsid w:val="00CA688C"/>
    <w:rsid w:val="00CD12CA"/>
    <w:rsid w:val="00CD227B"/>
    <w:rsid w:val="00CF2E43"/>
    <w:rsid w:val="00D01CAC"/>
    <w:rsid w:val="00D129E2"/>
    <w:rsid w:val="00D15512"/>
    <w:rsid w:val="00D15592"/>
    <w:rsid w:val="00D525E9"/>
    <w:rsid w:val="00D60569"/>
    <w:rsid w:val="00D643B7"/>
    <w:rsid w:val="00D702AF"/>
    <w:rsid w:val="00D87B25"/>
    <w:rsid w:val="00D97655"/>
    <w:rsid w:val="00DA646E"/>
    <w:rsid w:val="00DC18C1"/>
    <w:rsid w:val="00DC586A"/>
    <w:rsid w:val="00DC6180"/>
    <w:rsid w:val="00DD3377"/>
    <w:rsid w:val="00E45C40"/>
    <w:rsid w:val="00E50798"/>
    <w:rsid w:val="00E52707"/>
    <w:rsid w:val="00E66462"/>
    <w:rsid w:val="00E741D7"/>
    <w:rsid w:val="00E91CE4"/>
    <w:rsid w:val="00E959A7"/>
    <w:rsid w:val="00E96ADC"/>
    <w:rsid w:val="00EA2272"/>
    <w:rsid w:val="00EA34BE"/>
    <w:rsid w:val="00EB611A"/>
    <w:rsid w:val="00EC6AEE"/>
    <w:rsid w:val="00ED1A0E"/>
    <w:rsid w:val="00EE2552"/>
    <w:rsid w:val="00EE48C9"/>
    <w:rsid w:val="00EF4547"/>
    <w:rsid w:val="00F0070C"/>
    <w:rsid w:val="00F133DE"/>
    <w:rsid w:val="00F2016B"/>
    <w:rsid w:val="00F33B2F"/>
    <w:rsid w:val="00F47B22"/>
    <w:rsid w:val="00F62ED8"/>
    <w:rsid w:val="00F73837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F18C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F18C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9F1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9F18CC"/>
  </w:style>
  <w:style w:type="character" w:customStyle="1" w:styleId="FuzeileOHBZchn">
    <w:name w:val="Fußzeile OHB Zchn"/>
    <w:basedOn w:val="Absatz-Standardschriftart"/>
    <w:link w:val="FuzeileOHB"/>
    <w:locked/>
    <w:rsid w:val="0016523C"/>
    <w:rPr>
      <w:rFonts w:ascii="Arial" w:hAnsi="Arial" w:cs="Arial"/>
      <w:color w:val="333333"/>
      <w:sz w:val="12"/>
      <w:szCs w:val="12"/>
      <w:lang w:eastAsia="ar-SA"/>
    </w:rPr>
  </w:style>
  <w:style w:type="paragraph" w:customStyle="1" w:styleId="FuzeileOHB">
    <w:name w:val="Fußzeile OHB"/>
    <w:basedOn w:val="Standard"/>
    <w:link w:val="FuzeileOHBZchn"/>
    <w:qFormat/>
    <w:rsid w:val="0016523C"/>
    <w:pPr>
      <w:tabs>
        <w:tab w:val="left" w:pos="1018"/>
      </w:tabs>
      <w:suppressAutoHyphens/>
    </w:pPr>
    <w:rPr>
      <w:rFonts w:ascii="Arial" w:hAnsi="Arial" w:cs="Arial"/>
      <w:color w:val="333333"/>
      <w:sz w:val="12"/>
      <w:szCs w:val="12"/>
      <w:lang w:eastAsia="ar-SA"/>
    </w:rPr>
  </w:style>
  <w:style w:type="table" w:customStyle="1" w:styleId="Tabellenraster1">
    <w:name w:val="Tabellenraster1"/>
    <w:basedOn w:val="NormaleTabelle"/>
    <w:rsid w:val="001652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01E9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E91C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91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91C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F18C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F18C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9F1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9F18CC"/>
  </w:style>
  <w:style w:type="character" w:customStyle="1" w:styleId="FuzeileOHBZchn">
    <w:name w:val="Fußzeile OHB Zchn"/>
    <w:basedOn w:val="Absatz-Standardschriftart"/>
    <w:link w:val="FuzeileOHB"/>
    <w:locked/>
    <w:rsid w:val="0016523C"/>
    <w:rPr>
      <w:rFonts w:ascii="Arial" w:hAnsi="Arial" w:cs="Arial"/>
      <w:color w:val="333333"/>
      <w:sz w:val="12"/>
      <w:szCs w:val="12"/>
      <w:lang w:eastAsia="ar-SA"/>
    </w:rPr>
  </w:style>
  <w:style w:type="paragraph" w:customStyle="1" w:styleId="FuzeileOHB">
    <w:name w:val="Fußzeile OHB"/>
    <w:basedOn w:val="Standard"/>
    <w:link w:val="FuzeileOHBZchn"/>
    <w:qFormat/>
    <w:rsid w:val="0016523C"/>
    <w:pPr>
      <w:tabs>
        <w:tab w:val="left" w:pos="1018"/>
      </w:tabs>
      <w:suppressAutoHyphens/>
    </w:pPr>
    <w:rPr>
      <w:rFonts w:ascii="Arial" w:hAnsi="Arial" w:cs="Arial"/>
      <w:color w:val="333333"/>
      <w:sz w:val="12"/>
      <w:szCs w:val="12"/>
      <w:lang w:eastAsia="ar-SA"/>
    </w:rPr>
  </w:style>
  <w:style w:type="table" w:customStyle="1" w:styleId="Tabellenraster1">
    <w:name w:val="Tabellenraster1"/>
    <w:basedOn w:val="NormaleTabelle"/>
    <w:rsid w:val="0016523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A01E9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rsid w:val="00E91CE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91CE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91CE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C9DBAE60.dotm</Template>
  <TotalTime>0</TotalTime>
  <Pages>2</Pages>
  <Words>228</Words>
  <Characters>1780</Characters>
  <Application>Microsoft Office Word</Application>
  <DocSecurity>8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Hannoversche Kinderheilanstalt</Company>
  <LinksUpToDate>false</LinksUpToDate>
  <CharactersWithSpaces>2004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4</cp:revision>
  <cp:lastPrinted>2022-06-29T08:54:00Z</cp:lastPrinted>
  <dcterms:created xsi:type="dcterms:W3CDTF">2022-11-14T12:13:00Z</dcterms:created>
  <dcterms:modified xsi:type="dcterms:W3CDTF">2022-11-14T12:13:00Z</dcterms:modified>
</cp:coreProperties>
</file>